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B077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B077B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8B077B">
        <w:rPr>
          <w:rFonts w:ascii="Arial" w:hAnsi="Arial" w:cs="Arial"/>
        </w:rPr>
        <w:t>2024-03-19</w:t>
      </w:r>
    </w:p>
    <w:p w:rsidR="00081D13" w:rsidRPr="00353FDC" w:rsidRDefault="008B077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B077B">
        <w:rPr>
          <w:rFonts w:ascii="Arial" w:hAnsi="Arial" w:cs="Arial"/>
          <w:b/>
          <w:bCs/>
        </w:rPr>
        <w:t>Politechnika Częstochowska</w:t>
      </w:r>
    </w:p>
    <w:p w:rsidR="00081D13" w:rsidRPr="00353FDC" w:rsidRDefault="008B077B" w:rsidP="00081D13">
      <w:pPr>
        <w:spacing w:line="360" w:lineRule="auto"/>
        <w:ind w:right="3969"/>
        <w:rPr>
          <w:rFonts w:ascii="Arial" w:hAnsi="Arial" w:cs="Arial"/>
        </w:rPr>
      </w:pPr>
      <w:r w:rsidRPr="008B077B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8B077B">
        <w:rPr>
          <w:rFonts w:ascii="Arial" w:hAnsi="Arial" w:cs="Arial"/>
        </w:rPr>
        <w:t>69</w:t>
      </w:r>
    </w:p>
    <w:p w:rsidR="00081D13" w:rsidRPr="00353FDC" w:rsidRDefault="008B077B" w:rsidP="00081D13">
      <w:pPr>
        <w:ind w:right="3969"/>
        <w:rPr>
          <w:rFonts w:ascii="Arial" w:hAnsi="Arial" w:cs="Arial"/>
        </w:rPr>
      </w:pPr>
      <w:r w:rsidRPr="008B077B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8B077B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B077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077B">
              <w:rPr>
                <w:rFonts w:ascii="Arial" w:hAnsi="Arial" w:cs="Arial"/>
                <w:bCs/>
              </w:rPr>
              <w:t>Przebudowa pomieszczeń nr 307 i 308 na Wydziale Inżynierii Mechanicznej i Informatyki przy ul. Armii Krajowej 21</w:t>
            </w:r>
          </w:p>
        </w:tc>
      </w:tr>
      <w:tr w:rsidR="008B077B" w:rsidRPr="00353FDC" w:rsidTr="005471B0">
        <w:tc>
          <w:tcPr>
            <w:tcW w:w="2269" w:type="dxa"/>
            <w:shd w:val="clear" w:color="auto" w:fill="auto"/>
          </w:tcPr>
          <w:p w:rsidR="008B077B" w:rsidRPr="00353FDC" w:rsidRDefault="008B077B" w:rsidP="005471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B077B" w:rsidRPr="00353FDC" w:rsidRDefault="008B077B" w:rsidP="005471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077B">
              <w:rPr>
                <w:rFonts w:ascii="Arial" w:hAnsi="Arial" w:cs="Arial"/>
                <w:bCs/>
              </w:rPr>
              <w:t>RK-NZ.261.3.2024.ŁZ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B077B" w:rsidRPr="008B077B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B077B" w:rsidRPr="008B077B">
        <w:rPr>
          <w:rFonts w:ascii="Arial" w:hAnsi="Arial" w:cs="Arial"/>
        </w:rPr>
        <w:t>(</w:t>
      </w:r>
      <w:proofErr w:type="spellStart"/>
      <w:r w:rsidR="008B077B" w:rsidRPr="008B077B">
        <w:rPr>
          <w:rFonts w:ascii="Arial" w:hAnsi="Arial" w:cs="Arial"/>
        </w:rPr>
        <w:t>t.j</w:t>
      </w:r>
      <w:proofErr w:type="spellEnd"/>
      <w:r w:rsidR="008B077B" w:rsidRPr="008B077B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B077B" w:rsidRPr="00E1738E" w:rsidTr="005471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B077B" w:rsidRDefault="008B077B" w:rsidP="005471B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8B077B">
              <w:rPr>
                <w:rFonts w:ascii="Arial" w:hAnsi="Arial" w:cs="Arial"/>
                <w:b/>
              </w:rPr>
              <w:t>Dragos</w:t>
            </w:r>
            <w:proofErr w:type="spellEnd"/>
            <w:r w:rsidRPr="008B077B">
              <w:rPr>
                <w:rFonts w:ascii="Arial" w:hAnsi="Arial" w:cs="Arial"/>
                <w:b/>
              </w:rPr>
              <w:t xml:space="preserve"> Enterprise Sp. z o.o.</w:t>
            </w:r>
          </w:p>
          <w:p w:rsidR="008B077B" w:rsidRPr="00AC1F4A" w:rsidRDefault="008B077B" w:rsidP="005471B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B077B">
              <w:rPr>
                <w:rFonts w:ascii="Arial" w:hAnsi="Arial" w:cs="Arial"/>
                <w:bCs/>
              </w:rPr>
              <w:t>Wały Dwernickiego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B077B">
              <w:rPr>
                <w:rFonts w:ascii="Arial" w:hAnsi="Arial" w:cs="Arial"/>
                <w:bCs/>
              </w:rPr>
              <w:t>117/121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B077B">
              <w:rPr>
                <w:rFonts w:ascii="Arial" w:hAnsi="Arial" w:cs="Arial"/>
                <w:bCs/>
              </w:rPr>
              <w:t>/P213</w:t>
            </w:r>
          </w:p>
          <w:p w:rsidR="008B077B" w:rsidRPr="00E1738E" w:rsidRDefault="008B077B" w:rsidP="005471B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B077B">
              <w:rPr>
                <w:rFonts w:ascii="Arial" w:hAnsi="Arial" w:cs="Arial"/>
                <w:bCs/>
              </w:rPr>
              <w:t>42-202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B077B">
              <w:rPr>
                <w:rFonts w:ascii="Arial" w:hAnsi="Arial" w:cs="Arial"/>
                <w:bCs/>
              </w:rPr>
              <w:t>Częstochowa</w:t>
            </w:r>
          </w:p>
          <w:p w:rsidR="008B077B" w:rsidRPr="00BC506C" w:rsidRDefault="008B077B" w:rsidP="005471B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B077B">
              <w:rPr>
                <w:rFonts w:ascii="Arial" w:hAnsi="Arial" w:cs="Arial"/>
                <w:b/>
              </w:rPr>
              <w:t>105 588.76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8B077B" w:rsidRPr="00E1738E" w:rsidRDefault="008B077B" w:rsidP="005471B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8B077B" w:rsidRPr="00E1738E" w:rsidRDefault="008B077B" w:rsidP="005471B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B077B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276"/>
        <w:gridCol w:w="1275"/>
        <w:gridCol w:w="2410"/>
      </w:tblGrid>
      <w:tr w:rsidR="004E1384" w:rsidRPr="008567C7" w:rsidTr="004E138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E1384" w:rsidRPr="00553EDC" w:rsidRDefault="004E138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4E1384" w:rsidRPr="00553EDC" w:rsidRDefault="004E138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4E1384" w:rsidRPr="00553EDC" w:rsidRDefault="004E138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B077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4E1384" w:rsidRPr="00553EDC" w:rsidRDefault="004E138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B077B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4E1384" w:rsidRPr="00553EDC" w:rsidRDefault="004E138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E1384" w:rsidRPr="008567C7" w:rsidTr="004E1384">
        <w:tc>
          <w:tcPr>
            <w:tcW w:w="851" w:type="dxa"/>
            <w:vAlign w:val="center"/>
          </w:tcPr>
          <w:p w:rsidR="004E1384" w:rsidRPr="00553EDC" w:rsidRDefault="004E1384" w:rsidP="005471B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77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vAlign w:val="center"/>
          </w:tcPr>
          <w:p w:rsidR="004E1384" w:rsidRPr="00553EDC" w:rsidRDefault="004E1384" w:rsidP="005471B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B077B">
              <w:rPr>
                <w:rFonts w:ascii="Arial" w:hAnsi="Arial" w:cs="Arial"/>
                <w:b/>
                <w:sz w:val="22"/>
                <w:szCs w:val="22"/>
              </w:rPr>
              <w:t>Dragos</w:t>
            </w:r>
            <w:proofErr w:type="spellEnd"/>
            <w:r w:rsidRPr="008B077B">
              <w:rPr>
                <w:rFonts w:ascii="Arial" w:hAnsi="Arial" w:cs="Arial"/>
                <w:b/>
                <w:sz w:val="22"/>
                <w:szCs w:val="22"/>
              </w:rPr>
              <w:t xml:space="preserve"> Enterprise Sp. z o.o.</w:t>
            </w:r>
          </w:p>
          <w:p w:rsidR="004E1384" w:rsidRPr="00553EDC" w:rsidRDefault="004E1384" w:rsidP="005471B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B077B">
              <w:rPr>
                <w:rFonts w:ascii="Arial" w:hAnsi="Arial" w:cs="Arial"/>
                <w:bCs/>
                <w:sz w:val="22"/>
                <w:szCs w:val="22"/>
              </w:rPr>
              <w:t>Wały Dwernickiego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B077B">
              <w:rPr>
                <w:rFonts w:ascii="Arial" w:hAnsi="Arial" w:cs="Arial"/>
                <w:bCs/>
                <w:sz w:val="22"/>
                <w:szCs w:val="22"/>
              </w:rPr>
              <w:t>117/121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B077B">
              <w:rPr>
                <w:rFonts w:ascii="Arial" w:hAnsi="Arial" w:cs="Arial"/>
                <w:bCs/>
                <w:sz w:val="22"/>
                <w:szCs w:val="22"/>
              </w:rPr>
              <w:t>/P213</w:t>
            </w:r>
          </w:p>
          <w:p w:rsidR="004E1384" w:rsidRPr="00553EDC" w:rsidRDefault="004E1384" w:rsidP="005471B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B077B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B077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4E1384" w:rsidRPr="00553EDC" w:rsidRDefault="004E1384" w:rsidP="005471B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77B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5" w:type="dxa"/>
            <w:vAlign w:val="center"/>
          </w:tcPr>
          <w:p w:rsidR="004E1384" w:rsidRPr="00553EDC" w:rsidRDefault="004E1384" w:rsidP="005471B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77B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:rsidR="004E1384" w:rsidRPr="00553EDC" w:rsidRDefault="004E1384" w:rsidP="005471B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77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E1384" w:rsidRPr="008567C7" w:rsidTr="004E1384">
        <w:tc>
          <w:tcPr>
            <w:tcW w:w="851" w:type="dxa"/>
            <w:vAlign w:val="center"/>
          </w:tcPr>
          <w:p w:rsidR="004E1384" w:rsidRPr="00553EDC" w:rsidRDefault="004E1384" w:rsidP="005471B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77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:rsidR="004E1384" w:rsidRPr="00553EDC" w:rsidRDefault="004E1384" w:rsidP="005471B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B077B">
              <w:rPr>
                <w:rFonts w:ascii="Arial" w:hAnsi="Arial" w:cs="Arial"/>
                <w:b/>
                <w:sz w:val="22"/>
                <w:szCs w:val="22"/>
              </w:rPr>
              <w:t>BEITER NATALIA POŁACIK</w:t>
            </w:r>
          </w:p>
          <w:p w:rsidR="004E1384" w:rsidRPr="00553EDC" w:rsidRDefault="004E1384" w:rsidP="005471B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B077B">
              <w:rPr>
                <w:rFonts w:ascii="Arial" w:hAnsi="Arial" w:cs="Arial"/>
                <w:bCs/>
                <w:sz w:val="22"/>
                <w:szCs w:val="22"/>
              </w:rPr>
              <w:t>Bieszczadzka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B077B">
              <w:rPr>
                <w:rFonts w:ascii="Arial" w:hAnsi="Arial" w:cs="Arial"/>
                <w:bCs/>
                <w:sz w:val="22"/>
                <w:szCs w:val="22"/>
              </w:rPr>
              <w:t>35e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E1384" w:rsidRPr="00553EDC" w:rsidRDefault="004E1384" w:rsidP="005471B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B077B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B077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276" w:type="dxa"/>
            <w:vAlign w:val="center"/>
          </w:tcPr>
          <w:p w:rsidR="004E1384" w:rsidRPr="00553EDC" w:rsidRDefault="004E1384" w:rsidP="005471B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77B">
              <w:rPr>
                <w:rFonts w:ascii="Arial" w:hAnsi="Arial" w:cs="Arial"/>
                <w:sz w:val="22"/>
                <w:szCs w:val="22"/>
              </w:rPr>
              <w:t xml:space="preserve">  39,24</w:t>
            </w:r>
          </w:p>
        </w:tc>
        <w:tc>
          <w:tcPr>
            <w:tcW w:w="1275" w:type="dxa"/>
            <w:vAlign w:val="center"/>
          </w:tcPr>
          <w:p w:rsidR="004E1384" w:rsidRPr="00553EDC" w:rsidRDefault="004E1384" w:rsidP="005471B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77B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:rsidR="004E1384" w:rsidRPr="00553EDC" w:rsidRDefault="004E1384" w:rsidP="005471B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077B">
              <w:rPr>
                <w:rFonts w:ascii="Arial" w:hAnsi="Arial" w:cs="Arial"/>
                <w:sz w:val="22"/>
                <w:szCs w:val="22"/>
              </w:rPr>
              <w:t xml:space="preserve">  59,24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Start w:id="3" w:name="_GoBack"/>
      <w:bookmarkEnd w:id="3"/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C10" w:rsidRDefault="003F5C10">
      <w:r>
        <w:separator/>
      </w:r>
    </w:p>
  </w:endnote>
  <w:endnote w:type="continuationSeparator" w:id="0">
    <w:p w:rsidR="003F5C10" w:rsidRDefault="003F5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77B" w:rsidRDefault="008B07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384" w:rsidRPr="00580F79" w:rsidRDefault="004E1384" w:rsidP="004E138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E1384" w:rsidRPr="00580F79" w:rsidTr="005471B0">
      <w:tc>
        <w:tcPr>
          <w:tcW w:w="0" w:type="auto"/>
          <w:vAlign w:val="center"/>
        </w:tcPr>
        <w:p w:rsidR="004E1384" w:rsidRPr="00580F79" w:rsidRDefault="004E1384" w:rsidP="004E138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E1384" w:rsidRPr="00580F79" w:rsidRDefault="004E1384" w:rsidP="004E138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0F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E1384" w:rsidRPr="00580F79" w:rsidRDefault="004E1384" w:rsidP="004E138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E1384" w:rsidRPr="00580F79" w:rsidRDefault="004E1384" w:rsidP="004E138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E1384" w:rsidRPr="00580F79" w:rsidRDefault="004E1384" w:rsidP="004E1384">
    <w:pPr>
      <w:spacing w:line="276" w:lineRule="auto"/>
      <w:rPr>
        <w:rFonts w:ascii="Roboto" w:hAnsi="Roboto"/>
        <w:b/>
        <w:bCs/>
      </w:rPr>
    </w:pPr>
    <w:r w:rsidRPr="00580F79">
      <w:rPr>
        <w:rFonts w:ascii="Roboto" w:hAnsi="Roboto"/>
        <w:b/>
        <w:bCs/>
        <w:szCs w:val="18"/>
      </w:rPr>
      <w:t>Kanclerz Politechniki Częstochowskiej</w:t>
    </w:r>
  </w:p>
  <w:p w:rsidR="004E1384" w:rsidRPr="00580F79" w:rsidRDefault="004E1384" w:rsidP="004E1384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80F79">
      <w:rPr>
        <w:rFonts w:ascii="Roboto" w:hAnsi="Roboto"/>
      </w:rPr>
      <w:t>ul. Gen. J.H. Dąbrowskiego 69, 42-201 Częstochowa</w:t>
    </w:r>
  </w:p>
  <w:p w:rsidR="004E1384" w:rsidRPr="00580F79" w:rsidRDefault="004E1384" w:rsidP="004E1384">
    <w:pPr>
      <w:spacing w:line="276" w:lineRule="auto"/>
      <w:rPr>
        <w:rFonts w:ascii="Arial" w:hAnsi="Arial"/>
        <w:noProof/>
      </w:rPr>
    </w:pPr>
    <w:r w:rsidRPr="00580F79">
      <w:rPr>
        <w:rFonts w:ascii="Roboto" w:hAnsi="Roboto"/>
      </w:rPr>
      <w:t>tel. +48 34 325 02 56, e-mail: kanclerz@pcz.pl</w:t>
    </w:r>
  </w:p>
  <w:p w:rsidR="004E1384" w:rsidRDefault="004E1384" w:rsidP="004E1384">
    <w:pPr>
      <w:rPr>
        <w:rFonts w:ascii="Arial" w:hAnsi="Arial"/>
        <w:sz w:val="18"/>
        <w:szCs w:val="18"/>
      </w:rPr>
    </w:pPr>
    <w:r w:rsidRPr="00580F79">
      <w:rPr>
        <w:rFonts w:ascii="Roboto" w:hAnsi="Roboto"/>
        <w:b/>
      </w:rPr>
      <w:t>www.pcz.pl</w:t>
    </w:r>
    <w:r w:rsidRPr="00580F79">
      <w:rPr>
        <w:rFonts w:ascii="Arial" w:hAnsi="Arial" w:cs="Arial"/>
        <w:sz w:val="18"/>
        <w:szCs w:val="18"/>
      </w:rPr>
      <w:tab/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E138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E138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77B" w:rsidRDefault="008B07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C10" w:rsidRDefault="003F5C10">
      <w:r>
        <w:separator/>
      </w:r>
    </w:p>
  </w:footnote>
  <w:footnote w:type="continuationSeparator" w:id="0">
    <w:p w:rsidR="003F5C10" w:rsidRDefault="003F5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77B" w:rsidRDefault="008B07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384" w:rsidRPr="00DD73F5" w:rsidRDefault="004E1384" w:rsidP="004E1384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4E1384" w:rsidRPr="00DD73F5" w:rsidRDefault="004E1384" w:rsidP="004E1384">
    <w:pPr>
      <w:tabs>
        <w:tab w:val="center" w:pos="4536"/>
        <w:tab w:val="right" w:pos="9072"/>
      </w:tabs>
      <w:rPr>
        <w:sz w:val="20"/>
        <w:szCs w:val="20"/>
      </w:rPr>
    </w:pPr>
  </w:p>
  <w:p w:rsidR="004E1384" w:rsidRDefault="004E1384" w:rsidP="004E1384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Z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DVz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b1RZ5PAIAAFMEAAAOAAAAAAAAAAAA&#10;AAAAAC4CAABkcnMvZTJvRG9jLnhtbFBLAQItABQABgAIAAAAIQAIn7Zp2QAAAAcBAAAPAAAAAAAA&#10;AAAAAAAAAJYEAABkcnMvZG93bnJldi54bWxQSwUGAAAAAAQABADzAAAAnAUAAAAA&#10;" strokeweight="1.5pt"/>
      </w:pict>
    </w:r>
  </w:p>
  <w:p w:rsidR="008B077B" w:rsidRDefault="008B07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77B" w:rsidRDefault="008B07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C1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F5C10"/>
    <w:rsid w:val="00431C0B"/>
    <w:rsid w:val="00437CAD"/>
    <w:rsid w:val="004657DA"/>
    <w:rsid w:val="004B2665"/>
    <w:rsid w:val="004C3459"/>
    <w:rsid w:val="004E1384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077B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E2A019FC-B765-44F9-984F-D38BFB67D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4E138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2024-03-19T13:36:00Z</dcterms:created>
  <dcterms:modified xsi:type="dcterms:W3CDTF">2024-03-19T13:36:00Z</dcterms:modified>
</cp:coreProperties>
</file>