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95193A">
        <w:rPr>
          <w:rFonts w:ascii="Arial" w:hAnsi="Arial" w:cs="Arial"/>
          <w:bCs/>
          <w:szCs w:val="24"/>
        </w:rPr>
        <w:t xml:space="preserve">4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B6278" w:rsidRPr="00FB6278">
        <w:rPr>
          <w:rFonts w:ascii="Arial" w:hAnsi="Arial" w:cs="Arial"/>
          <w:b/>
          <w:sz w:val="24"/>
          <w:szCs w:val="24"/>
        </w:rPr>
        <w:t>CRZP/44/2024/AZP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B6278" w:rsidRPr="00FB6278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B6278" w:rsidRPr="00FB6278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FB6278" w:rsidRPr="00FB6278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B6278" w:rsidRPr="00FB6278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FB6278" w:rsidRPr="00FB6278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B6278" w:rsidTr="00F524B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B6278" w:rsidRDefault="00FB6278" w:rsidP="00F524B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B6278" w:rsidRDefault="00FB6278" w:rsidP="00F524B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B627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B627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B627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FB6278" w:rsidRDefault="00FB6278" w:rsidP="00F524B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B6278" w:rsidRDefault="00FB6278" w:rsidP="00F524B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B6278" w:rsidRDefault="00FB6278" w:rsidP="00F524B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FB6278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B6278">
        <w:rPr>
          <w:rFonts w:ascii="Arial" w:hAnsi="Arial" w:cs="Arial"/>
          <w:b/>
          <w:sz w:val="24"/>
          <w:szCs w:val="24"/>
        </w:rPr>
        <w:t>Zakup i dostawa materiałów biurowych na potrzeby Uniwersytetu Morskiego w Gdyni w roku 2024/2025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FB6278" w:rsidRPr="00FB6278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FB62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B6278" w:rsidTr="00FB62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278" w:rsidRDefault="00FB6278" w:rsidP="00F524B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27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278" w:rsidRDefault="00FB6278" w:rsidP="00F524B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27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B6278" w:rsidRDefault="00FB6278" w:rsidP="00F524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6278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FB6278" w:rsidTr="00FB62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278" w:rsidRDefault="00FB6278" w:rsidP="00F524B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27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278" w:rsidRDefault="00FB6278" w:rsidP="00F524B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27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B6278" w:rsidRDefault="00FB6278" w:rsidP="00F524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627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B6278" w:rsidTr="00FB62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278" w:rsidRDefault="00FB6278" w:rsidP="00F524B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27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278" w:rsidRDefault="00FB6278" w:rsidP="00F524B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27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B6278" w:rsidRDefault="00FB6278" w:rsidP="00F524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627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B6278" w:rsidTr="00FB62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278" w:rsidRDefault="00FB6278" w:rsidP="00F524B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B627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278" w:rsidRDefault="00FB6278" w:rsidP="00F524B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B627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B6278" w:rsidRPr="00FB6278" w:rsidRDefault="00FB6278" w:rsidP="00F524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6278">
              <w:rPr>
                <w:rFonts w:ascii="Arial" w:hAnsi="Arial" w:cs="Arial"/>
                <w:sz w:val="24"/>
                <w:szCs w:val="24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materiałów biurowych na kwotę co najmniej 150 000,00 zł brutto. Przez dostawę Zamawiający rozumie dostawę zrealizowaną jednorazowo lub sukcesywnie w ramach jednej umowy lub realizowaną obecnie z tym, że wartość już zrealizowanej części musi wynosić 150 000,00 zł brutto</w:t>
            </w:r>
          </w:p>
          <w:p w:rsidR="00FB6278" w:rsidRPr="00FB6278" w:rsidRDefault="00FB6278" w:rsidP="00F524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6278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FB6278" w:rsidRDefault="00FB6278" w:rsidP="00F524B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6278">
              <w:rPr>
                <w:rFonts w:ascii="Arial" w:hAnsi="Arial" w:cs="Arial"/>
                <w:sz w:val="24"/>
                <w:szCs w:val="24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95193A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Pr="00FB6278">
              <w:rPr>
                <w:rFonts w:ascii="Arial" w:hAnsi="Arial" w:cs="Arial"/>
                <w:sz w:val="24"/>
                <w:szCs w:val="24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5AD9" w:rsidRDefault="00595AD9" w:rsidP="00E4548F">
      <w:pPr>
        <w:spacing w:after="0" w:line="240" w:lineRule="auto"/>
      </w:pPr>
      <w:r>
        <w:separator/>
      </w:r>
    </w:p>
  </w:endnote>
  <w:endnote w:type="continuationSeparator" w:id="0">
    <w:p w:rsidR="00595AD9" w:rsidRDefault="00595AD9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278" w:rsidRDefault="00FB62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278" w:rsidRDefault="00FB627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278" w:rsidRDefault="00FB62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5AD9" w:rsidRDefault="00595AD9" w:rsidP="00E4548F">
      <w:pPr>
        <w:spacing w:after="0" w:line="240" w:lineRule="auto"/>
      </w:pPr>
      <w:r>
        <w:separator/>
      </w:r>
    </w:p>
  </w:footnote>
  <w:footnote w:type="continuationSeparator" w:id="0">
    <w:p w:rsidR="00595AD9" w:rsidRDefault="00595AD9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278" w:rsidRDefault="00FB62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278" w:rsidRDefault="00FB62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278" w:rsidRDefault="00FB62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AD9"/>
    <w:rsid w:val="002621C4"/>
    <w:rsid w:val="00595AD9"/>
    <w:rsid w:val="007B107C"/>
    <w:rsid w:val="007C7D43"/>
    <w:rsid w:val="00843802"/>
    <w:rsid w:val="008750B3"/>
    <w:rsid w:val="0095193A"/>
    <w:rsid w:val="00C31816"/>
    <w:rsid w:val="00E4548F"/>
    <w:rsid w:val="00FB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281888F-4C43-44B1-B141-D20ED955D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B6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27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B6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278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9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93A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1175</Words>
  <Characters>7052</Characters>
  <Application>Microsoft Office Word</Application>
  <DocSecurity>0</DocSecurity>
  <Lines>58</Lines>
  <Paragraphs>16</Paragraphs>
  <ScaleCrop>false</ScaleCrop>
  <Company/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2024-03-15T08:09:00Z</cp:lastPrinted>
  <dcterms:created xsi:type="dcterms:W3CDTF">2024-03-15T08:09:00Z</dcterms:created>
  <dcterms:modified xsi:type="dcterms:W3CDTF">2024-03-15T08:09:00Z</dcterms:modified>
</cp:coreProperties>
</file>