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463715">
        <w:rPr>
          <w:rFonts w:ascii="Arial" w:hAnsi="Arial" w:cs="Arial"/>
          <w:bCs/>
          <w:szCs w:val="24"/>
        </w:rPr>
        <w:t>5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A5F76" w:rsidRPr="009A5F76">
        <w:rPr>
          <w:rFonts w:ascii="Arial" w:hAnsi="Arial" w:cs="Arial"/>
          <w:b/>
          <w:sz w:val="24"/>
          <w:szCs w:val="24"/>
        </w:rPr>
        <w:t>CRZP/42/2024/AZP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A5F76" w:rsidRPr="009A5F76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A5F76" w:rsidRPr="009A5F76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9A5F76" w:rsidRPr="009A5F76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A5F76" w:rsidRPr="009A5F76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9A5F76" w:rsidRPr="009A5F76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A5F76" w:rsidTr="00CC4F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A5F76" w:rsidRDefault="009A5F76" w:rsidP="00CC4F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A5F76" w:rsidRDefault="009A5F76" w:rsidP="00CC4F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A5F7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A5F7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A5F7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9A5F76" w:rsidRDefault="009A5F76" w:rsidP="00CC4FC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A5F76" w:rsidRDefault="009A5F76" w:rsidP="00CC4F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A5F76" w:rsidRDefault="009A5F76" w:rsidP="00CC4FC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9A5F76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A5F76">
        <w:rPr>
          <w:rFonts w:ascii="Arial" w:hAnsi="Arial" w:cs="Arial"/>
          <w:b/>
          <w:sz w:val="24"/>
          <w:szCs w:val="24"/>
        </w:rPr>
        <w:t>Zakup i dostawa tuszy, tonerów oraz materiałów eksploatacyjnych do urządzeń wielofunkcyjnych na potrzeby Uniwersytetu Morskiego w Gdyni w roku 2024/2025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9A5F76" w:rsidRPr="009A5F76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9A5F7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A5F76" w:rsidTr="009A5F7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F76" w:rsidRDefault="009A5F76" w:rsidP="00CC4FC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5F7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F76" w:rsidRDefault="009A5F76" w:rsidP="00CC4FC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5F7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A5F76" w:rsidRDefault="009A5F76" w:rsidP="00CC4F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F76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9A5F76" w:rsidTr="009A5F7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F76" w:rsidRDefault="009A5F76" w:rsidP="00CC4FC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5F76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F76" w:rsidRDefault="009A5F76" w:rsidP="00CC4FC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5F7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A5F76" w:rsidRDefault="009A5F76" w:rsidP="00CC4F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F7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A5F76" w:rsidTr="009A5F7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F76" w:rsidRDefault="009A5F76" w:rsidP="00CC4FC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5F7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F76" w:rsidRDefault="009A5F76" w:rsidP="00CC4FC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5F7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A5F76" w:rsidRDefault="009A5F76" w:rsidP="00CC4F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F7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A5F76" w:rsidTr="009A5F7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F76" w:rsidRDefault="009A5F76" w:rsidP="00CC4FC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5F7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F76" w:rsidRDefault="009A5F76" w:rsidP="00CC4FC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5F7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A5F76" w:rsidRPr="009A5F76" w:rsidRDefault="009A5F76" w:rsidP="00CC4F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F76">
              <w:rPr>
                <w:rFonts w:ascii="Arial" w:hAnsi="Arial" w:cs="Arial"/>
                <w:sz w:val="24"/>
                <w:szCs w:val="24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materiałów eksploatacyjnych do urządzeń drukujących na kwotę, co najmniej 150 000,00 zł brutto. Przez dostawę Zamawiający rozumie dostawę zrealizowaną jednorazowo lub sukcesywnie w ramach jednej umowy lub realizowaną obecnie z tym, że wartość już zrealizowanej części musi wynosić 150 000,00 zł brutto</w:t>
            </w:r>
          </w:p>
          <w:p w:rsidR="009A5F76" w:rsidRPr="009A5F76" w:rsidRDefault="009A5F76" w:rsidP="00CC4F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A5F76" w:rsidRPr="009A5F76" w:rsidRDefault="009A5F76" w:rsidP="00CC4F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F76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  <w:bookmarkStart w:id="1" w:name="_GoBack"/>
            <w:bookmarkEnd w:id="1"/>
          </w:p>
          <w:p w:rsidR="009A5F76" w:rsidRDefault="009A5F76" w:rsidP="00CC4F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5F76">
              <w:rPr>
                <w:rFonts w:ascii="Arial" w:hAnsi="Arial" w:cs="Arial"/>
                <w:sz w:val="24"/>
                <w:szCs w:val="24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4637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5F76">
              <w:rPr>
                <w:rFonts w:ascii="Arial" w:hAnsi="Arial" w:cs="Arial"/>
                <w:sz w:val="24"/>
                <w:szCs w:val="24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A33" w:rsidRDefault="00F70A33" w:rsidP="00E4548F">
      <w:pPr>
        <w:spacing w:after="0" w:line="240" w:lineRule="auto"/>
      </w:pPr>
      <w:r>
        <w:separator/>
      </w:r>
    </w:p>
  </w:endnote>
  <w:endnote w:type="continuationSeparator" w:id="0">
    <w:p w:rsidR="00F70A33" w:rsidRDefault="00F70A33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F76" w:rsidRDefault="009A5F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F76" w:rsidRDefault="009A5F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F76" w:rsidRDefault="009A5F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A33" w:rsidRDefault="00F70A33" w:rsidP="00E4548F">
      <w:pPr>
        <w:spacing w:after="0" w:line="240" w:lineRule="auto"/>
      </w:pPr>
      <w:r>
        <w:separator/>
      </w:r>
    </w:p>
  </w:footnote>
  <w:footnote w:type="continuationSeparator" w:id="0">
    <w:p w:rsidR="00F70A33" w:rsidRDefault="00F70A33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F76" w:rsidRDefault="009A5F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F76" w:rsidRDefault="009A5F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F76" w:rsidRDefault="009A5F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A33"/>
    <w:rsid w:val="002621C4"/>
    <w:rsid w:val="00463715"/>
    <w:rsid w:val="007B107C"/>
    <w:rsid w:val="007C7D43"/>
    <w:rsid w:val="00843802"/>
    <w:rsid w:val="008750B3"/>
    <w:rsid w:val="009A5F76"/>
    <w:rsid w:val="00C31816"/>
    <w:rsid w:val="00E4548F"/>
    <w:rsid w:val="00F70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3DB5179A-AE97-4C03-8FD6-1C8FB0CC7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A5F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5F76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A5F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F76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37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3715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1188</Words>
  <Characters>7128</Characters>
  <Application>Microsoft Office Word</Application>
  <DocSecurity>0</DocSecurity>
  <Lines>59</Lines>
  <Paragraphs>16</Paragraphs>
  <ScaleCrop>false</ScaleCrop>
  <Company/>
  <LinksUpToDate>false</LinksUpToDate>
  <CharactersWithSpaces>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2024-03-13T13:26:00Z</cp:lastPrinted>
  <dcterms:created xsi:type="dcterms:W3CDTF">2024-03-13T13:26:00Z</dcterms:created>
  <dcterms:modified xsi:type="dcterms:W3CDTF">2024-03-13T13:26:00Z</dcterms:modified>
</cp:coreProperties>
</file>