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F83BCE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71651" w:rsidRPr="00071651">
        <w:rPr>
          <w:rFonts w:eastAsia="Times New Roman" w:cs="Calibri"/>
          <w:b/>
          <w:sz w:val="20"/>
          <w:szCs w:val="20"/>
          <w:lang w:eastAsia="pl-PL"/>
        </w:rPr>
        <w:t>CRZP/42/2024/AZP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F83BCE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F83BCE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</w:p>
    <w:p w:rsidR="006A461B" w:rsidRPr="00F83BCE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F83BCE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F83BCE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F83BCE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F83BCE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F83BCE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F83BCE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71651" w:rsidRPr="00F83BCE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071651" w:rsidRPr="00F83BCE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F83BCE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F83BCE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F83BCE">
        <w:rPr>
          <w:rFonts w:eastAsia="Times New Roman" w:cs="Calibri"/>
          <w:b/>
          <w:sz w:val="20"/>
          <w:szCs w:val="20"/>
          <w:lang w:eastAsia="pl-PL"/>
        </w:rPr>
        <w:t>„</w:t>
      </w:r>
      <w:r w:rsidR="00071651" w:rsidRPr="00F83BCE">
        <w:rPr>
          <w:rFonts w:eastAsia="Times New Roman" w:cs="Calibri"/>
          <w:b/>
          <w:sz w:val="20"/>
          <w:szCs w:val="20"/>
          <w:lang w:eastAsia="pl-PL"/>
        </w:rPr>
        <w:t>Zakup i dostawa tuszy, tonerów oraz materiałów eksploatacyjnych do urządzeń wielofunkcyjnych na potrzeby Uniwersytetu Morskiego w Gdyni w roku 2024/2025</w:t>
      </w:r>
      <w:r w:rsidRPr="00F83BCE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F83BCE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F83BCE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F83BCE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F83BCE">
        <w:rPr>
          <w:rFonts w:eastAsia="Times New Roman" w:cs="Calibri"/>
          <w:sz w:val="20"/>
          <w:szCs w:val="20"/>
          <w:lang w:eastAsia="pl-PL"/>
        </w:rPr>
        <w:t>e</w:t>
      </w:r>
      <w:r w:rsidR="005E443B" w:rsidRPr="00F83BCE">
        <w:rPr>
          <w:rFonts w:eastAsia="Times New Roman" w:cs="Calibri"/>
          <w:sz w:val="20"/>
          <w:szCs w:val="20"/>
          <w:lang w:eastAsia="pl-PL"/>
        </w:rPr>
        <w:t>,</w:t>
      </w:r>
      <w:r w:rsidR="00C16AA2" w:rsidRPr="00F83BCE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F83BCE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F83BCE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F83BCE" w:rsidRPr="00F83BCE" w:rsidTr="00991432">
        <w:tc>
          <w:tcPr>
            <w:tcW w:w="532" w:type="dxa"/>
          </w:tcPr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F83BCE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F83BCE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F83BCE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F83BCE" w:rsidRPr="00F83BCE" w:rsidTr="00991432">
        <w:tc>
          <w:tcPr>
            <w:tcW w:w="532" w:type="dxa"/>
          </w:tcPr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F83BC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F83BCE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bookmarkEnd w:id="0"/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4F4" w:rsidRDefault="00CF54F4">
      <w:pPr>
        <w:spacing w:after="0" w:line="240" w:lineRule="auto"/>
      </w:pPr>
      <w:r>
        <w:separator/>
      </w:r>
    </w:p>
  </w:endnote>
  <w:endnote w:type="continuationSeparator" w:id="0">
    <w:p w:rsidR="00CF54F4" w:rsidRDefault="00CF5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F83BC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83B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83BC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F83BCE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4F4" w:rsidRDefault="00CF54F4">
      <w:pPr>
        <w:spacing w:after="0" w:line="240" w:lineRule="auto"/>
      </w:pPr>
      <w:r>
        <w:separator/>
      </w:r>
    </w:p>
  </w:footnote>
  <w:footnote w:type="continuationSeparator" w:id="0">
    <w:p w:rsidR="00CF54F4" w:rsidRDefault="00CF5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83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F83BCE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7165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Zakup i dostawa tuszy, tonerów oraz materiałów eksploatacyjnych do urządzeń wielofunkcyjnych na potrzeby Uniwersytetu Morskiego w Gdyni w roku 2024/2025</w:t>
    </w:r>
  </w:p>
  <w:p w:rsidR="004E7E0E" w:rsidRPr="004E7E0E" w:rsidRDefault="00F83BC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F83B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F83B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F54F4"/>
    <w:rsid w:val="00071651"/>
    <w:rsid w:val="00084773"/>
    <w:rsid w:val="001079FB"/>
    <w:rsid w:val="002C16B6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16AA2"/>
    <w:rsid w:val="00CF54F4"/>
    <w:rsid w:val="00DD0E1C"/>
    <w:rsid w:val="00EC7863"/>
    <w:rsid w:val="00F83BCE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A0D6CC8"/>
  <w15:docId w15:val="{796EE47B-17F6-42F6-B041-01689DE0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F83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BC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2024-03-13T13:29:00Z</cp:lastPrinted>
  <dcterms:created xsi:type="dcterms:W3CDTF">2024-03-13T13:29:00Z</dcterms:created>
  <dcterms:modified xsi:type="dcterms:W3CDTF">2024-03-13T13:29:00Z</dcterms:modified>
</cp:coreProperties>
</file>