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626ED">
        <w:rPr>
          <w:rFonts w:ascii="Calibri" w:hAnsi="Calibri"/>
          <w:bCs/>
          <w:i w:val="0"/>
          <w:sz w:val="22"/>
          <w:szCs w:val="22"/>
        </w:rPr>
        <w:t xml:space="preserve">4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67BCB" w:rsidRPr="00667BCB">
        <w:rPr>
          <w:b/>
        </w:rPr>
        <w:t>CRZP/42/2024/AZP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67BCB" w:rsidRPr="004A5DB6" w:rsidTr="00737420">
        <w:tc>
          <w:tcPr>
            <w:tcW w:w="9212" w:type="dxa"/>
            <w:shd w:val="clear" w:color="auto" w:fill="auto"/>
          </w:tcPr>
          <w:p w:rsidR="00667BCB" w:rsidRPr="004A5DB6" w:rsidRDefault="00667BCB" w:rsidP="0073742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67BCB" w:rsidRPr="004A5DB6" w:rsidRDefault="00667BCB" w:rsidP="0073742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67BCB">
              <w:t>(</w:t>
            </w:r>
            <w:proofErr w:type="spellStart"/>
            <w:r w:rsidRPr="00667BCB">
              <w:t>t.j</w:t>
            </w:r>
            <w:proofErr w:type="spellEnd"/>
            <w:r w:rsidRPr="00667BCB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67BCB" w:rsidRPr="004A5DB6" w:rsidRDefault="00667BCB" w:rsidP="0073742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67BCB" w:rsidRPr="004A5DB6" w:rsidRDefault="00667BCB" w:rsidP="0073742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67BCB" w:rsidRPr="004A5DB6" w:rsidRDefault="00667BCB" w:rsidP="0073742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67BCB" w:rsidRPr="00667BC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67BCB" w:rsidP="005434B3">
      <w:pPr>
        <w:spacing w:after="240" w:line="276" w:lineRule="auto"/>
        <w:jc w:val="center"/>
      </w:pPr>
      <w:r w:rsidRPr="00667BCB">
        <w:rPr>
          <w:b/>
        </w:rPr>
        <w:t>Zakup i dostawa tuszy, tonerów oraz materiałów eksploatacyjnych do urządzeń wielofunkcyjnych na potrzeby Uniwersytetu Morskiego w Gdyni w roku 2024/2025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E626ED">
        <w:t>Oświadczam,</w:t>
      </w:r>
      <w:r w:rsidR="00313417" w:rsidRPr="00E626ED">
        <w:t xml:space="preserve"> że spełniam</w:t>
      </w:r>
      <w:r w:rsidR="004541F9" w:rsidRPr="00E626ED">
        <w:t>, określone przez Zamawiającego,</w:t>
      </w:r>
      <w:r w:rsidR="00313417" w:rsidRPr="00E626ED">
        <w:t xml:space="preserve"> warunki udziału </w:t>
      </w:r>
      <w:r w:rsidR="004541F9" w:rsidRPr="00E626E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667BCB" w:rsidRPr="003A59F0" w:rsidTr="00737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CB" w:rsidRPr="00A95E89" w:rsidRDefault="00667BCB" w:rsidP="00737420">
            <w:pPr>
              <w:spacing w:before="60" w:after="120"/>
              <w:jc w:val="both"/>
              <w:rPr>
                <w:rFonts w:cs="Calibri"/>
              </w:rPr>
            </w:pPr>
            <w:r w:rsidRPr="00667BC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CB" w:rsidRPr="00A95E89" w:rsidRDefault="00667BCB" w:rsidP="007374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67BCB">
              <w:rPr>
                <w:rFonts w:cs="Calibri"/>
                <w:b/>
                <w:bCs/>
              </w:rPr>
              <w:t>Sytuacja ekonomiczna lub finansowa</w:t>
            </w:r>
          </w:p>
          <w:p w:rsidR="00667BCB" w:rsidRPr="00A95E89" w:rsidRDefault="00667BCB" w:rsidP="00737420">
            <w:pPr>
              <w:spacing w:before="60" w:after="120"/>
              <w:jc w:val="both"/>
              <w:rPr>
                <w:rFonts w:cs="Calibri"/>
              </w:rPr>
            </w:pPr>
            <w:r w:rsidRPr="00667BCB">
              <w:rPr>
                <w:rFonts w:cs="Calibri"/>
              </w:rPr>
              <w:t>Zamawiający nie określa szczegółowego warunku w tym zakresie.</w:t>
            </w:r>
          </w:p>
        </w:tc>
      </w:tr>
      <w:tr w:rsidR="00667BCB" w:rsidRPr="003A59F0" w:rsidTr="00737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CB" w:rsidRPr="00A95E89" w:rsidRDefault="00667BCB" w:rsidP="00737420">
            <w:pPr>
              <w:spacing w:before="60" w:after="120"/>
              <w:jc w:val="both"/>
              <w:rPr>
                <w:rFonts w:cs="Calibri"/>
              </w:rPr>
            </w:pPr>
            <w:r w:rsidRPr="00667BC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CB" w:rsidRPr="00A95E89" w:rsidRDefault="00667BCB" w:rsidP="007374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67BCB">
              <w:rPr>
                <w:rFonts w:cs="Calibri"/>
                <w:b/>
                <w:bCs/>
              </w:rPr>
              <w:t>Zdolność do występowania w obrocie gospodarczym</w:t>
            </w:r>
          </w:p>
          <w:p w:rsidR="00667BCB" w:rsidRPr="00A95E89" w:rsidRDefault="00667BCB" w:rsidP="00737420">
            <w:pPr>
              <w:spacing w:before="60" w:after="120"/>
              <w:jc w:val="both"/>
              <w:rPr>
                <w:rFonts w:cs="Calibri"/>
              </w:rPr>
            </w:pPr>
            <w:r w:rsidRPr="00667BCB">
              <w:rPr>
                <w:rFonts w:cs="Calibri"/>
              </w:rPr>
              <w:t>Zamawiający nie określa szczegółowego warunku w tym zakresie.</w:t>
            </w:r>
          </w:p>
        </w:tc>
      </w:tr>
      <w:tr w:rsidR="00667BCB" w:rsidRPr="003A59F0" w:rsidTr="00737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CB" w:rsidRPr="00A95E89" w:rsidRDefault="00667BCB" w:rsidP="00737420">
            <w:pPr>
              <w:spacing w:before="60" w:after="120"/>
              <w:jc w:val="both"/>
              <w:rPr>
                <w:rFonts w:cs="Calibri"/>
              </w:rPr>
            </w:pPr>
            <w:r w:rsidRPr="00667BC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CB" w:rsidRPr="00A95E89" w:rsidRDefault="00667BCB" w:rsidP="007374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67BC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67BCB" w:rsidRPr="00A95E89" w:rsidRDefault="00667BCB" w:rsidP="00737420">
            <w:pPr>
              <w:spacing w:before="60" w:after="120"/>
              <w:jc w:val="both"/>
              <w:rPr>
                <w:rFonts w:cs="Calibri"/>
              </w:rPr>
            </w:pPr>
            <w:r w:rsidRPr="00667BCB">
              <w:rPr>
                <w:rFonts w:cs="Calibri"/>
              </w:rPr>
              <w:t>Zamawiający nie określa szczegółowego warunku w tym zakresie.</w:t>
            </w:r>
          </w:p>
        </w:tc>
      </w:tr>
      <w:tr w:rsidR="00667BCB" w:rsidRPr="003A59F0" w:rsidTr="007374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CB" w:rsidRPr="00A95E89" w:rsidRDefault="00667BCB" w:rsidP="00737420">
            <w:pPr>
              <w:spacing w:before="60" w:after="120"/>
              <w:jc w:val="both"/>
              <w:rPr>
                <w:rFonts w:cs="Calibri"/>
              </w:rPr>
            </w:pPr>
            <w:r w:rsidRPr="00667BC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CB" w:rsidRPr="00A95E89" w:rsidRDefault="00667BCB" w:rsidP="0073742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67BCB">
              <w:rPr>
                <w:rFonts w:cs="Calibri"/>
                <w:b/>
                <w:bCs/>
              </w:rPr>
              <w:t>Zdolność techniczna lub zawodowa</w:t>
            </w:r>
          </w:p>
          <w:p w:rsidR="00667BCB" w:rsidRPr="00667BCB" w:rsidRDefault="00667BCB" w:rsidP="00737420">
            <w:pPr>
              <w:spacing w:before="60" w:after="120"/>
              <w:jc w:val="both"/>
              <w:rPr>
                <w:rFonts w:cs="Calibri"/>
              </w:rPr>
            </w:pPr>
            <w:r w:rsidRPr="00667BCB">
              <w:rPr>
                <w:rFonts w:cs="Calibri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materiałów eksploatacyjnych do urządzeń drukujących na kwotę, co najmniej 150 000,00 zł brutto. Przez dostawę Zamawiający rozumie dostawę zrealizowaną jednorazowo lub sukcesywnie w ramach jednej umowy lub realizowaną obecnie z tym, że wartość już zrealizowanej części musi wynosić 150 000,00 zł brutto</w:t>
            </w:r>
          </w:p>
          <w:p w:rsidR="00667BCB" w:rsidRPr="00667BCB" w:rsidRDefault="00667BCB" w:rsidP="00737420">
            <w:pPr>
              <w:spacing w:before="60" w:after="120"/>
              <w:jc w:val="both"/>
              <w:rPr>
                <w:rFonts w:cs="Calibri"/>
              </w:rPr>
            </w:pPr>
            <w:r w:rsidRPr="00667BCB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667BCB" w:rsidRPr="00A95E89" w:rsidRDefault="00667BCB" w:rsidP="00737420">
            <w:pPr>
              <w:spacing w:before="60" w:after="120"/>
              <w:jc w:val="both"/>
              <w:rPr>
                <w:rFonts w:cs="Calibri"/>
              </w:rPr>
            </w:pPr>
            <w:r w:rsidRPr="00667BCB">
              <w:rPr>
                <w:rFonts w:cs="Calibri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E626ED">
              <w:rPr>
                <w:rFonts w:cs="Calibri"/>
              </w:rPr>
              <w:t xml:space="preserve"> </w:t>
            </w:r>
            <w:r w:rsidRPr="00667BCB">
              <w:rPr>
                <w:rFonts w:cs="Calibri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626E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626ED">
        <w:rPr>
          <w:sz w:val="20"/>
          <w:szCs w:val="20"/>
        </w:rPr>
        <w:t xml:space="preserve">…………….……. </w:t>
      </w:r>
      <w:r w:rsidRPr="00E626ED">
        <w:rPr>
          <w:i/>
          <w:sz w:val="16"/>
          <w:szCs w:val="16"/>
        </w:rPr>
        <w:t>(miejscowość),</w:t>
      </w:r>
      <w:r w:rsidRPr="00E626ED">
        <w:rPr>
          <w:i/>
          <w:sz w:val="18"/>
          <w:szCs w:val="18"/>
        </w:rPr>
        <w:t xml:space="preserve"> </w:t>
      </w:r>
      <w:r w:rsidRPr="00E626ED">
        <w:rPr>
          <w:sz w:val="20"/>
          <w:szCs w:val="20"/>
        </w:rPr>
        <w:t xml:space="preserve">dnia ………….……. r. </w:t>
      </w:r>
    </w:p>
    <w:p w:rsidR="00025C8D" w:rsidRPr="00E626E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626ED">
        <w:rPr>
          <w:sz w:val="20"/>
          <w:szCs w:val="20"/>
        </w:rPr>
        <w:tab/>
      </w:r>
      <w:r w:rsidRPr="00E626ED">
        <w:rPr>
          <w:sz w:val="20"/>
          <w:szCs w:val="20"/>
        </w:rPr>
        <w:tab/>
      </w:r>
      <w:r w:rsidRPr="00E626ED">
        <w:rPr>
          <w:sz w:val="20"/>
          <w:szCs w:val="20"/>
        </w:rPr>
        <w:tab/>
      </w:r>
      <w:r w:rsidRPr="00E626ED">
        <w:rPr>
          <w:sz w:val="20"/>
          <w:szCs w:val="20"/>
        </w:rPr>
        <w:tab/>
      </w:r>
      <w:r w:rsidRPr="00E626ED">
        <w:rPr>
          <w:sz w:val="20"/>
          <w:szCs w:val="20"/>
        </w:rPr>
        <w:tab/>
      </w:r>
      <w:r w:rsidRPr="00E626ED">
        <w:rPr>
          <w:sz w:val="20"/>
          <w:szCs w:val="20"/>
        </w:rPr>
        <w:tab/>
      </w:r>
      <w:r w:rsidRPr="00E626ED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626ED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8B8" w:rsidRDefault="00C038B8" w:rsidP="0038231F">
      <w:pPr>
        <w:spacing w:after="0" w:line="240" w:lineRule="auto"/>
      </w:pPr>
      <w:r>
        <w:separator/>
      </w:r>
    </w:p>
  </w:endnote>
  <w:endnote w:type="continuationSeparator" w:id="0">
    <w:p w:rsidR="00C038B8" w:rsidRDefault="00C038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BCB" w:rsidRDefault="00667B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BCB" w:rsidRDefault="00667B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8B8" w:rsidRDefault="00C038B8" w:rsidP="0038231F">
      <w:pPr>
        <w:spacing w:after="0" w:line="240" w:lineRule="auto"/>
      </w:pPr>
      <w:r>
        <w:separator/>
      </w:r>
    </w:p>
  </w:footnote>
  <w:footnote w:type="continuationSeparator" w:id="0">
    <w:p w:rsidR="00C038B8" w:rsidRDefault="00C038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BCB" w:rsidRDefault="00667B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BCB" w:rsidRDefault="00667B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BCB" w:rsidRDefault="00667B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8B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67BCB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38B8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26ED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515089"/>
  <w15:chartTrackingRefBased/>
  <w15:docId w15:val="{F31BCD48-BE7C-4A58-BDD0-0318C861A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403EF-DA78-43DB-8BB6-3A30F23C8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620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2024-03-13T13:25:00Z</cp:lastPrinted>
  <dcterms:created xsi:type="dcterms:W3CDTF">2024-03-13T13:25:00Z</dcterms:created>
  <dcterms:modified xsi:type="dcterms:W3CDTF">2024-03-13T13:25:00Z</dcterms:modified>
</cp:coreProperties>
</file>