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32F5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442D2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4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442D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4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4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442D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4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4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2D2B" w:rsidRPr="007B107C" w:rsidTr="004F7D4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2D2B" w:rsidRPr="007B107C" w:rsidRDefault="00442D2B" w:rsidP="004F7D4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42D2B" w:rsidRPr="007B107C" w:rsidRDefault="00442D2B" w:rsidP="004F7D4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4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44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4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442D2B" w:rsidRPr="007B107C" w:rsidRDefault="00442D2B" w:rsidP="004F7D4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442D2B" w:rsidRPr="007B107C" w:rsidRDefault="00442D2B" w:rsidP="004F7D4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442D2B" w:rsidRPr="007B107C" w:rsidRDefault="00442D2B" w:rsidP="004F7D4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442D2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442D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42D2B" w:rsidRPr="00442D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CRZP/38/2024/AZP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442D2B" w:rsidRPr="00442D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D2B" w:rsidRDefault="00442D2B" w:rsidP="00442D2B">
      <w:pPr>
        <w:spacing w:after="0" w:line="240" w:lineRule="auto"/>
      </w:pPr>
      <w:r>
        <w:separator/>
      </w:r>
    </w:p>
  </w:endnote>
  <w:endnote w:type="continuationSeparator" w:id="0">
    <w:p w:rsidR="00442D2B" w:rsidRDefault="00442D2B" w:rsidP="00442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B" w:rsidRDefault="00442D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B" w:rsidRDefault="00442D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B" w:rsidRDefault="00442D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D2B" w:rsidRDefault="00442D2B" w:rsidP="00442D2B">
      <w:pPr>
        <w:spacing w:after="0" w:line="240" w:lineRule="auto"/>
      </w:pPr>
      <w:r>
        <w:separator/>
      </w:r>
    </w:p>
  </w:footnote>
  <w:footnote w:type="continuationSeparator" w:id="0">
    <w:p w:rsidR="00442D2B" w:rsidRDefault="00442D2B" w:rsidP="00442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B" w:rsidRDefault="00442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B" w:rsidRDefault="00442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B" w:rsidRDefault="00442D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310"/>
    <w:rsid w:val="002621C4"/>
    <w:rsid w:val="00442D2B"/>
    <w:rsid w:val="00454310"/>
    <w:rsid w:val="007B107C"/>
    <w:rsid w:val="007C7D43"/>
    <w:rsid w:val="00832F5E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94C3071-B1C9-473D-BAB7-81931BF7A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2D2B"/>
  </w:style>
  <w:style w:type="paragraph" w:styleId="Stopka">
    <w:name w:val="footer"/>
    <w:basedOn w:val="Normalny"/>
    <w:link w:val="StopkaZnak"/>
    <w:uiPriority w:val="99"/>
    <w:unhideWhenUsed/>
    <w:rsid w:val="0044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2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2024-03-08T07:12:00Z</cp:lastPrinted>
  <dcterms:created xsi:type="dcterms:W3CDTF">2024-03-08T07:12:00Z</dcterms:created>
  <dcterms:modified xsi:type="dcterms:W3CDTF">2024-03-08T07:12:00Z</dcterms:modified>
</cp:coreProperties>
</file>