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78F03" w14:textId="77777777" w:rsidR="00FC69A5" w:rsidRPr="006501BB" w:rsidRDefault="00FC69A5" w:rsidP="006501BB">
      <w:pPr>
        <w:pStyle w:val="tytu"/>
        <w:keepLines/>
        <w:spacing w:line="240" w:lineRule="auto"/>
        <w:outlineLvl w:val="0"/>
        <w:rPr>
          <w:rFonts w:asciiTheme="minorHAnsi" w:hAnsiTheme="minorHAnsi" w:cstheme="minorHAnsi"/>
          <w:b w:val="0"/>
          <w:i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UMOWA Nr ……………………..</w:t>
      </w:r>
    </w:p>
    <w:p w14:paraId="60867055" w14:textId="77777777" w:rsidR="00FC69A5" w:rsidRPr="006501BB" w:rsidRDefault="00FC69A5" w:rsidP="006501BB">
      <w:pPr>
        <w:pStyle w:val="tytu"/>
        <w:keepLines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20904BAA" w14:textId="77777777" w:rsidR="00FC69A5" w:rsidRPr="006501BB" w:rsidRDefault="00FC69A5" w:rsidP="006501BB">
      <w:pPr>
        <w:pStyle w:val="paragraf"/>
        <w:keepNext w:val="0"/>
        <w:keepLines/>
        <w:widowControl w:val="0"/>
        <w:spacing w:before="0"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B389FB" w14:textId="11E120CE" w:rsidR="00BF351F" w:rsidRPr="006501BB" w:rsidRDefault="00BF351F" w:rsidP="006501BB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(Dz. U. z 2023 r. poz. 1605 z </w:t>
      </w:r>
      <w:proofErr w:type="spellStart"/>
      <w:r w:rsidRPr="006501B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6501B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Pr="006501B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Pr="006501BB">
        <w:rPr>
          <w:rFonts w:asciiTheme="minorHAnsi" w:eastAsia="Times New Roman" w:hAnsiTheme="minorHAnsi" w:cstheme="minorHAnsi"/>
          <w:lang w:eastAsia="pl-PL"/>
        </w:rPr>
        <w:t>) zarejestrowanego pod sygnaturą CRZP/4</w:t>
      </w:r>
      <w:r w:rsidR="00191E31">
        <w:rPr>
          <w:rFonts w:asciiTheme="minorHAnsi" w:eastAsia="Times New Roman" w:hAnsiTheme="minorHAnsi" w:cstheme="minorHAnsi"/>
          <w:lang w:eastAsia="pl-PL"/>
        </w:rPr>
        <w:t>0</w:t>
      </w:r>
      <w:r w:rsidRPr="006501BB">
        <w:rPr>
          <w:rFonts w:asciiTheme="minorHAnsi" w:eastAsia="Times New Roman" w:hAnsiTheme="minorHAnsi" w:cstheme="minorHAnsi"/>
          <w:lang w:eastAsia="pl-PL"/>
        </w:rPr>
        <w:t xml:space="preserve">/2024/AZP dotyczącego: „Dostawa </w:t>
      </w:r>
      <w:proofErr w:type="spellStart"/>
      <w:r w:rsidRPr="006501BB">
        <w:rPr>
          <w:rFonts w:asciiTheme="minorHAnsi" w:eastAsia="Times New Roman" w:hAnsiTheme="minorHAnsi" w:cstheme="minorHAnsi"/>
          <w:lang w:eastAsia="pl-PL"/>
        </w:rPr>
        <w:t>sortów</w:t>
      </w:r>
      <w:proofErr w:type="spellEnd"/>
      <w:r w:rsidRPr="006501BB">
        <w:rPr>
          <w:rFonts w:asciiTheme="minorHAnsi" w:eastAsia="Times New Roman" w:hAnsiTheme="minorHAnsi" w:cstheme="minorHAnsi"/>
          <w:lang w:eastAsia="pl-PL"/>
        </w:rPr>
        <w:t xml:space="preserve"> mundurowych </w:t>
      </w:r>
      <w:r w:rsidR="00191E31">
        <w:rPr>
          <w:rFonts w:asciiTheme="minorHAnsi" w:eastAsia="Times New Roman" w:hAnsiTheme="minorHAnsi" w:cstheme="minorHAnsi"/>
          <w:lang w:eastAsia="pl-PL"/>
        </w:rPr>
        <w:t>- powtórne</w:t>
      </w:r>
      <w:bookmarkStart w:id="0" w:name="_GoBack"/>
      <w:bookmarkEnd w:id="0"/>
    </w:p>
    <w:p w14:paraId="34C13821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73930A93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pomiędzy:</w:t>
      </w:r>
    </w:p>
    <w:p w14:paraId="6B099945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6A49CD3F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Uniwersytetem Morskim w Gdyni</w:t>
      </w:r>
    </w:p>
    <w:p w14:paraId="2C53DA5B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 xml:space="preserve">ul. Morska 81-87 </w:t>
      </w:r>
    </w:p>
    <w:p w14:paraId="27ECA130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81-225 Gdynia</w:t>
      </w:r>
    </w:p>
    <w:p w14:paraId="3BF076E5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NIP: 586-001-28-73</w:t>
      </w:r>
    </w:p>
    <w:p w14:paraId="130DFB79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1A7500FD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15B3ADF3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2924F40F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1.</w:t>
      </w:r>
      <w:r w:rsidRPr="006501BB">
        <w:rPr>
          <w:rFonts w:asciiTheme="minorHAnsi" w:eastAsia="Times New Roman" w:hAnsiTheme="minorHAnsi" w:cstheme="minorHAnsi"/>
          <w:lang w:eastAsia="pl-PL"/>
        </w:rPr>
        <w:tab/>
        <w:t>………………………………………………………………………..</w:t>
      </w:r>
    </w:p>
    <w:p w14:paraId="09B3A072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4B1EE358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2.</w:t>
      </w:r>
      <w:r w:rsidRPr="006501BB">
        <w:rPr>
          <w:rFonts w:asciiTheme="minorHAnsi" w:eastAsia="Times New Roman" w:hAnsiTheme="minorHAnsi" w:cstheme="minorHAnsi"/>
          <w:lang w:eastAsia="pl-PL"/>
        </w:rPr>
        <w:tab/>
        <w:t>………………………………………………………………………..</w:t>
      </w:r>
    </w:p>
    <w:p w14:paraId="7B048E11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(imiona, nazwiska i stanowiska umocowanych przedstawicieli)</w:t>
      </w:r>
    </w:p>
    <w:p w14:paraId="78CB1FFA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2396B920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6848CB7A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4BB2F2C4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……………………………………………….</w:t>
      </w:r>
    </w:p>
    <w:p w14:paraId="2B18352D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……………………………………………….</w:t>
      </w:r>
    </w:p>
    <w:p w14:paraId="5ABCCF5F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……………………………………………….</w:t>
      </w:r>
    </w:p>
    <w:p w14:paraId="186C490E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NIP …………………………………………</w:t>
      </w:r>
    </w:p>
    <w:p w14:paraId="0D3B53E3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Zarejestrowaną w KRS/EDG pod nr ……………………………………</w:t>
      </w:r>
    </w:p>
    <w:p w14:paraId="380DEEFA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0995B98D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14:paraId="4FFC09B3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130CE9B4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1.</w:t>
      </w:r>
      <w:r w:rsidRPr="006501BB">
        <w:rPr>
          <w:rFonts w:asciiTheme="minorHAnsi" w:eastAsia="Times New Roman" w:hAnsiTheme="minorHAnsi" w:cstheme="minorHAnsi"/>
          <w:lang w:eastAsia="pl-PL"/>
        </w:rPr>
        <w:tab/>
        <w:t>…………………………………………………………………………</w:t>
      </w:r>
    </w:p>
    <w:p w14:paraId="716E516A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30364419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2.</w:t>
      </w:r>
      <w:r w:rsidRPr="006501BB">
        <w:rPr>
          <w:rFonts w:asciiTheme="minorHAnsi" w:eastAsia="Times New Roman" w:hAnsiTheme="minorHAnsi" w:cstheme="minorHAnsi"/>
          <w:lang w:eastAsia="pl-PL"/>
        </w:rPr>
        <w:tab/>
        <w:t>…………………………………………………………………………</w:t>
      </w:r>
    </w:p>
    <w:p w14:paraId="2CDF3ED6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(imiona, nazwiska i stanowiska umocowanych przedstawicieli)</w:t>
      </w:r>
    </w:p>
    <w:p w14:paraId="0B7A63B9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71506AB9" w14:textId="77777777" w:rsidR="00BF351F" w:rsidRPr="006501BB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351B3617" w14:textId="77777777" w:rsidR="00BF083F" w:rsidRDefault="00BF351F" w:rsidP="006501BB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6501BB">
        <w:rPr>
          <w:rFonts w:asciiTheme="minorHAnsi" w:eastAsia="Times New Roman" w:hAnsiTheme="minorHAnsi" w:cstheme="minorHAnsi"/>
          <w:lang w:eastAsia="pl-PL"/>
        </w:rPr>
        <w:t>W Gdyni została zawarta umowa wykonawcza następującej treści:</w:t>
      </w:r>
    </w:p>
    <w:p w14:paraId="6FF6E5FF" w14:textId="77777777" w:rsidR="006501BB" w:rsidRPr="006501BB" w:rsidRDefault="006501BB" w:rsidP="006501BB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6DE25913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1</w:t>
      </w:r>
    </w:p>
    <w:p w14:paraId="1F802E68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PRZEDMIOT UMOWY</w:t>
      </w:r>
    </w:p>
    <w:p w14:paraId="1381130B" w14:textId="77777777" w:rsidR="00BF083F" w:rsidRPr="006501BB" w:rsidRDefault="00BF083F" w:rsidP="006501BB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 xml:space="preserve">Przedmiotem umowy jest </w:t>
      </w:r>
      <w:r w:rsidR="004C041E" w:rsidRPr="006501BB">
        <w:rPr>
          <w:rFonts w:asciiTheme="minorHAnsi" w:eastAsia="Times New Roman" w:hAnsiTheme="minorHAnsi" w:cstheme="minorHAnsi"/>
          <w:lang w:eastAsia="ar-SA"/>
        </w:rPr>
        <w:t>wyk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t>onywanie usługi szycia oraz dostawy</w:t>
      </w:r>
      <w:r w:rsidR="004C041E" w:rsidRPr="006501BB">
        <w:rPr>
          <w:rFonts w:asciiTheme="minorHAnsi" w:eastAsia="Times New Roman" w:hAnsiTheme="minorHAnsi" w:cstheme="minorHAnsi"/>
          <w:lang w:eastAsia="ar-SA"/>
        </w:rPr>
        <w:t xml:space="preserve"> elementów umundurowania</w:t>
      </w:r>
      <w:r w:rsidR="003B768A" w:rsidRPr="006501BB">
        <w:rPr>
          <w:rFonts w:asciiTheme="minorHAnsi" w:eastAsia="Times New Roman" w:hAnsiTheme="minorHAnsi" w:cstheme="minorHAnsi"/>
          <w:lang w:eastAsia="ar-SA"/>
        </w:rPr>
        <w:t xml:space="preserve"> </w:t>
      </w:r>
      <w:r w:rsidR="00A645EA" w:rsidRPr="006501BB">
        <w:rPr>
          <w:rFonts w:asciiTheme="minorHAnsi" w:eastAsia="Times New Roman" w:hAnsiTheme="minorHAnsi" w:cstheme="minorHAnsi"/>
          <w:lang w:eastAsia="ar-SA"/>
        </w:rPr>
        <w:t>dla studentów U</w:t>
      </w:r>
      <w:r w:rsidR="003B768A" w:rsidRPr="006501BB">
        <w:rPr>
          <w:rFonts w:asciiTheme="minorHAnsi" w:eastAsia="Times New Roman" w:hAnsiTheme="minorHAnsi" w:cstheme="minorHAnsi"/>
          <w:lang w:eastAsia="ar-SA"/>
        </w:rPr>
        <w:t xml:space="preserve">MG 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t>w roku 202</w:t>
      </w:r>
      <w:r w:rsidR="00BF351F" w:rsidRPr="006501BB">
        <w:rPr>
          <w:rFonts w:asciiTheme="minorHAnsi" w:eastAsia="Times New Roman" w:hAnsiTheme="minorHAnsi" w:cstheme="minorHAnsi"/>
          <w:lang w:eastAsia="ar-SA"/>
        </w:rPr>
        <w:t>4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t>/202</w:t>
      </w:r>
      <w:r w:rsidR="00BF351F" w:rsidRPr="006501BB">
        <w:rPr>
          <w:rFonts w:asciiTheme="minorHAnsi" w:eastAsia="Times New Roman" w:hAnsiTheme="minorHAnsi" w:cstheme="minorHAnsi"/>
          <w:lang w:eastAsia="ar-SA"/>
        </w:rPr>
        <w:t>5</w:t>
      </w:r>
      <w:r w:rsidRPr="006501BB">
        <w:rPr>
          <w:rFonts w:asciiTheme="minorHAnsi" w:eastAsia="Times New Roman" w:hAnsiTheme="minorHAnsi" w:cstheme="minorHAnsi"/>
          <w:lang w:eastAsia="ar-SA"/>
        </w:rPr>
        <w:t xml:space="preserve"> zgodni</w:t>
      </w:r>
      <w:r w:rsidR="004311D3" w:rsidRPr="006501BB">
        <w:rPr>
          <w:rFonts w:asciiTheme="minorHAnsi" w:eastAsia="Times New Roman" w:hAnsiTheme="minorHAnsi" w:cstheme="minorHAnsi"/>
          <w:lang w:eastAsia="ar-SA"/>
        </w:rPr>
        <w:t xml:space="preserve">e z </w:t>
      </w:r>
      <w:r w:rsidR="004311D3" w:rsidRPr="006501BB">
        <w:rPr>
          <w:rFonts w:asciiTheme="minorHAnsi" w:eastAsia="Times New Roman" w:hAnsiTheme="minorHAnsi" w:cstheme="minorHAnsi"/>
          <w:bCs/>
          <w:lang w:eastAsia="ar-SA"/>
        </w:rPr>
        <w:t xml:space="preserve">ofertą z dnia </w:t>
      </w:r>
      <w:r w:rsidR="007C61A9" w:rsidRPr="006501BB">
        <w:rPr>
          <w:rFonts w:asciiTheme="minorHAnsi" w:eastAsia="Times New Roman" w:hAnsiTheme="minorHAnsi" w:cstheme="minorHAnsi"/>
          <w:bCs/>
          <w:lang w:eastAsia="ar-SA"/>
        </w:rPr>
        <w:t>......................</w:t>
      </w:r>
      <w:r w:rsidR="00691C69" w:rsidRPr="006501BB">
        <w:rPr>
          <w:rFonts w:asciiTheme="minorHAnsi" w:eastAsia="Times New Roman" w:hAnsiTheme="minorHAnsi" w:cstheme="minorHAnsi"/>
          <w:bCs/>
          <w:lang w:eastAsia="ar-SA"/>
        </w:rPr>
        <w:t>r.</w:t>
      </w:r>
      <w:r w:rsidR="004311D3" w:rsidRPr="006501BB">
        <w:rPr>
          <w:rFonts w:asciiTheme="minorHAnsi" w:eastAsia="Times New Roman" w:hAnsiTheme="minorHAnsi" w:cstheme="minorHAnsi"/>
          <w:bCs/>
          <w:lang w:eastAsia="ar-SA"/>
        </w:rPr>
        <w:t xml:space="preserve"> złożoną przez Wykonawcę, stanowiącą załącznik </w:t>
      </w:r>
      <w:r w:rsidR="00036FCC" w:rsidRPr="006501BB">
        <w:rPr>
          <w:rFonts w:asciiTheme="minorHAnsi" w:eastAsia="Times New Roman" w:hAnsiTheme="minorHAnsi" w:cstheme="minorHAnsi"/>
          <w:bCs/>
          <w:lang w:eastAsia="ar-SA"/>
        </w:rPr>
        <w:t xml:space="preserve">numer 1 </w:t>
      </w:r>
      <w:r w:rsidR="004311D3" w:rsidRPr="006501BB">
        <w:rPr>
          <w:rFonts w:asciiTheme="minorHAnsi" w:eastAsia="Times New Roman" w:hAnsiTheme="minorHAnsi" w:cstheme="minorHAnsi"/>
          <w:bCs/>
          <w:lang w:eastAsia="ar-SA"/>
        </w:rPr>
        <w:t>do niniejszej umowy i będącą jej integralną częścią</w:t>
      </w:r>
      <w:r w:rsidR="004311D3" w:rsidRPr="006501BB">
        <w:rPr>
          <w:rFonts w:asciiTheme="minorHAnsi" w:eastAsia="Times New Roman" w:hAnsiTheme="minorHAnsi" w:cstheme="minorHAnsi"/>
          <w:lang w:eastAsia="ar-SA"/>
        </w:rPr>
        <w:t xml:space="preserve">. </w:t>
      </w:r>
    </w:p>
    <w:p w14:paraId="59C43681" w14:textId="77777777" w:rsidR="00BF083F" w:rsidRPr="006501BB" w:rsidRDefault="00BF083F" w:rsidP="006501BB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576BE4D4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2</w:t>
      </w:r>
    </w:p>
    <w:p w14:paraId="61367D6B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OBOWIĄZKI WYKONAWCY</w:t>
      </w:r>
    </w:p>
    <w:p w14:paraId="02765B00" w14:textId="77777777" w:rsidR="00372782" w:rsidRPr="006501BB" w:rsidRDefault="00372782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>Wykonawca jest zobowiązany do zajmowania się realizacją zamówienia z największą starannością.</w:t>
      </w:r>
    </w:p>
    <w:p w14:paraId="118DBC69" w14:textId="77777777" w:rsidR="004311D3" w:rsidRPr="006501BB" w:rsidRDefault="004311D3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 xml:space="preserve">Miejscem wykonania przedmiotu umowy jest </w:t>
      </w:r>
      <w:r w:rsidR="00DE1487" w:rsidRPr="006501BB">
        <w:rPr>
          <w:rFonts w:asciiTheme="minorHAnsi" w:eastAsia="Times New Roman" w:hAnsiTheme="minorHAnsi" w:cstheme="minorHAnsi"/>
          <w:lang w:eastAsia="ar-SA"/>
        </w:rPr>
        <w:t>zakład krawiecki Wykonawcy.</w:t>
      </w:r>
    </w:p>
    <w:p w14:paraId="0581BE79" w14:textId="77777777" w:rsidR="004311D3" w:rsidRPr="006501BB" w:rsidRDefault="00DE1487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lastRenderedPageBreak/>
        <w:t>Stron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t>y ustalają, że usługa szycia i dostawy</w:t>
      </w:r>
      <w:r w:rsidR="00975702" w:rsidRPr="006501BB">
        <w:rPr>
          <w:rFonts w:asciiTheme="minorHAnsi" w:eastAsia="Times New Roman" w:hAnsiTheme="minorHAnsi" w:cstheme="minorHAnsi"/>
          <w:lang w:eastAsia="ar-SA"/>
        </w:rPr>
        <w:t xml:space="preserve"> następować bę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t>dzie</w:t>
      </w:r>
      <w:r w:rsidR="008A4BAF" w:rsidRPr="006501BB">
        <w:rPr>
          <w:rFonts w:asciiTheme="minorHAnsi" w:eastAsia="Times New Roman" w:hAnsiTheme="minorHAnsi" w:cstheme="minorHAnsi"/>
          <w:lang w:eastAsia="ar-SA"/>
        </w:rPr>
        <w:t xml:space="preserve"> sukcesywnie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t xml:space="preserve"> partiami</w:t>
      </w:r>
      <w:r w:rsidR="008B57EA" w:rsidRPr="006501BB">
        <w:rPr>
          <w:rFonts w:asciiTheme="minorHAnsi" w:eastAsia="Times New Roman" w:hAnsiTheme="minorHAnsi" w:cstheme="minorHAnsi"/>
          <w:lang w:eastAsia="ar-SA"/>
        </w:rPr>
        <w:t xml:space="preserve"> </w:t>
      </w:r>
      <w:r w:rsidR="00975702" w:rsidRPr="006501BB">
        <w:rPr>
          <w:rFonts w:asciiTheme="minorHAnsi" w:eastAsia="Times New Roman" w:hAnsiTheme="minorHAnsi" w:cstheme="minorHAnsi"/>
          <w:lang w:eastAsia="ar-SA"/>
        </w:rPr>
        <w:t xml:space="preserve">po wcześniejszym pisemnym zgłoszeniu zapotrzebowania przez pracownika Działu </w:t>
      </w:r>
      <w:r w:rsidR="005317FC" w:rsidRPr="006501BB">
        <w:rPr>
          <w:rFonts w:asciiTheme="minorHAnsi" w:eastAsia="Times New Roman" w:hAnsiTheme="minorHAnsi" w:cstheme="minorHAnsi"/>
          <w:lang w:eastAsia="ar-SA"/>
        </w:rPr>
        <w:t>Logistyki</w:t>
      </w:r>
      <w:r w:rsidR="00452269" w:rsidRPr="006501BB">
        <w:rPr>
          <w:rFonts w:asciiTheme="minorHAnsi" w:eastAsia="Times New Roman" w:hAnsiTheme="minorHAnsi" w:cstheme="minorHAnsi"/>
          <w:lang w:eastAsia="ar-SA"/>
        </w:rPr>
        <w:t xml:space="preserve"> </w:t>
      </w:r>
      <w:r w:rsidR="00FC69A5" w:rsidRPr="006501BB">
        <w:rPr>
          <w:rFonts w:asciiTheme="minorHAnsi" w:eastAsia="Times New Roman" w:hAnsiTheme="minorHAnsi" w:cstheme="minorHAnsi"/>
          <w:lang w:eastAsia="ar-SA"/>
        </w:rPr>
        <w:br/>
      </w:r>
      <w:r w:rsidR="001E17D3" w:rsidRPr="006501BB">
        <w:rPr>
          <w:rFonts w:asciiTheme="minorHAnsi" w:eastAsia="Times New Roman" w:hAnsiTheme="minorHAnsi" w:cstheme="minorHAnsi"/>
          <w:lang w:eastAsia="ar-SA"/>
        </w:rPr>
        <w:t>i Transportu</w:t>
      </w:r>
      <w:r w:rsidR="006501BB" w:rsidRPr="006501BB">
        <w:rPr>
          <w:rFonts w:asciiTheme="minorHAnsi" w:eastAsia="Times New Roman" w:hAnsiTheme="minorHAnsi" w:cstheme="minorHAnsi"/>
          <w:lang w:eastAsia="ar-SA"/>
        </w:rPr>
        <w:t>, w terminie podanym w ofercie tj. ….dni od zgłoszenia zapotrzebowania</w:t>
      </w:r>
      <w:r w:rsidR="007723FD">
        <w:rPr>
          <w:rFonts w:asciiTheme="minorHAnsi" w:eastAsia="Times New Roman" w:hAnsiTheme="minorHAnsi" w:cstheme="minorHAnsi"/>
          <w:lang w:eastAsia="ar-SA"/>
        </w:rPr>
        <w:t>.</w:t>
      </w:r>
    </w:p>
    <w:p w14:paraId="5D74E685" w14:textId="77777777" w:rsidR="00FC69A5" w:rsidRPr="006501BB" w:rsidRDefault="00FC69A5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 xml:space="preserve">Wykonawca przed przystąpieniem do szycia mundurów przybędzie do uczelni i dokona pomiarów wszystkich osób przeznaczonych do umundurowania. Po dokonaniu pomiarów wykonawca uszyje mundury oraz przyszyje do nich emblematy. </w:t>
      </w:r>
    </w:p>
    <w:p w14:paraId="68BC6FDB" w14:textId="77777777" w:rsidR="00FC69A5" w:rsidRPr="006501BB" w:rsidRDefault="00FC69A5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 xml:space="preserve">Emblematy do obszycia dostarczy Zamawiający. </w:t>
      </w:r>
    </w:p>
    <w:p w14:paraId="201C01D9" w14:textId="77777777" w:rsidR="00FC69A5" w:rsidRPr="006501BB" w:rsidRDefault="00FC69A5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>Termin wykonania zleconej partii umundurowania nie może przekroczyć 30 dni od dnia pobrania wymiarów do szycia.</w:t>
      </w:r>
    </w:p>
    <w:p w14:paraId="6D7F9AC6" w14:textId="77777777" w:rsidR="00FC69A5" w:rsidRPr="006501BB" w:rsidRDefault="00FC69A5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>Zamawiający wymaga aby uszyty mundur posiadał wewnątrz informację z danymi studenta.</w:t>
      </w:r>
    </w:p>
    <w:p w14:paraId="53619FEE" w14:textId="77777777" w:rsidR="00FC69A5" w:rsidRPr="006501BB" w:rsidRDefault="00FC69A5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>Wszystkie mundury powinny być opakowane workami z zamkiem błyskawicznym w kolorze czarnym bądź granatowym na solidnym wieszaku.</w:t>
      </w:r>
    </w:p>
    <w:p w14:paraId="63414CFE" w14:textId="77777777" w:rsidR="00FC69A5" w:rsidRPr="006501BB" w:rsidRDefault="00FC69A5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>Wykonawca dostarczy uszyte mundury własnym transportem do siedziby Zamawiającego. Materiał użyty do wykonania mundurów powinien odpowiadać kolorystycznie mundurom używanym obecnie przez studentów. W tym celu na prośbę Wykonawcy Zamawiający udostępni próbkę materiału. Wzory mundurów znajdują się również w magazynie UMG i będą dostępne dla Wykonawcy</w:t>
      </w:r>
    </w:p>
    <w:p w14:paraId="5B339CD0" w14:textId="7FCE6173" w:rsidR="008B57EA" w:rsidRPr="006501BB" w:rsidRDefault="00F2402D" w:rsidP="006501BB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 xml:space="preserve"> </w:t>
      </w:r>
      <w:r w:rsidR="008B57EA" w:rsidRPr="006501BB">
        <w:rPr>
          <w:rFonts w:asciiTheme="minorHAnsi" w:eastAsia="Times New Roman" w:hAnsiTheme="minorHAnsi" w:cstheme="minorHAnsi"/>
          <w:lang w:eastAsia="ar-SA"/>
        </w:rPr>
        <w:t>Wykonawca odpowiada z</w:t>
      </w:r>
      <w:r w:rsidR="000074B1" w:rsidRPr="006501BB">
        <w:rPr>
          <w:rFonts w:asciiTheme="minorHAnsi" w:eastAsia="Times New Roman" w:hAnsiTheme="minorHAnsi" w:cstheme="minorHAnsi"/>
          <w:lang w:eastAsia="ar-SA"/>
        </w:rPr>
        <w:t>a jakość dostarczonych towarów</w:t>
      </w:r>
      <w:r w:rsidR="008B57EA" w:rsidRPr="006501BB">
        <w:rPr>
          <w:rFonts w:asciiTheme="minorHAnsi" w:eastAsia="Times New Roman" w:hAnsiTheme="minorHAnsi" w:cstheme="minorHAnsi"/>
          <w:lang w:eastAsia="ar-SA"/>
        </w:rPr>
        <w:t xml:space="preserve">. W </w:t>
      </w:r>
      <w:r w:rsidR="00A30218" w:rsidRPr="006501BB">
        <w:rPr>
          <w:rFonts w:asciiTheme="minorHAnsi" w:eastAsia="Times New Roman" w:hAnsiTheme="minorHAnsi" w:cstheme="minorHAnsi"/>
          <w:lang w:eastAsia="ar-SA"/>
        </w:rPr>
        <w:t>przypadku dostarczenia towaru niezgodnego</w:t>
      </w:r>
      <w:r w:rsidR="008B57EA" w:rsidRPr="006501BB">
        <w:rPr>
          <w:rFonts w:asciiTheme="minorHAnsi" w:eastAsia="Times New Roman" w:hAnsiTheme="minorHAnsi" w:cstheme="minorHAnsi"/>
          <w:lang w:eastAsia="ar-SA"/>
        </w:rPr>
        <w:t xml:space="preserve"> z umową, w szczególności: uszkodzonych, o nienależytej jakości, posiadających wady lub braki Wykonawca zobowiązuje się do jego wymiany na własny koszt, w terminie nie dłuższym niż 48 godzin od powzięcia o tym wiadomości. Jeżeli wyznaczony termin wymiany jest dniem wolnym od pracy wymiana zostanie zrealizowana pierwszego dnia roboczego następującego po wyznaczonym dniu.</w:t>
      </w:r>
    </w:p>
    <w:p w14:paraId="6613D105" w14:textId="77777777" w:rsidR="00FC69A5" w:rsidRPr="006501BB" w:rsidRDefault="00FC69A5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1469784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3</w:t>
      </w:r>
    </w:p>
    <w:p w14:paraId="2C2F6F9B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WYNAGRODZENIE WYKONAWCY</w:t>
      </w:r>
    </w:p>
    <w:p w14:paraId="1644767F" w14:textId="2389B625" w:rsidR="008F5521" w:rsidRPr="006506DC" w:rsidRDefault="006B2224" w:rsidP="008F552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bCs/>
          <w:lang w:eastAsia="ar-SA"/>
        </w:rPr>
      </w:pPr>
      <w:r>
        <w:rPr>
          <w:rFonts w:asciiTheme="minorHAnsi" w:eastAsia="Times New Roman" w:hAnsiTheme="minorHAnsi" w:cstheme="minorHAnsi"/>
          <w:bCs/>
          <w:lang w:eastAsia="ar-SA"/>
        </w:rPr>
        <w:t>Z</w:t>
      </w:r>
      <w:r w:rsidR="008F5521" w:rsidRPr="001D7CD6">
        <w:rPr>
          <w:rFonts w:asciiTheme="minorHAnsi" w:eastAsia="Times New Roman" w:hAnsiTheme="minorHAnsi" w:cstheme="minorHAnsi"/>
          <w:bCs/>
          <w:lang w:eastAsia="ar-SA"/>
        </w:rPr>
        <w:t xml:space="preserve">a prawidłowa i terminową realizację przedmiotu umowy Zamawiający zapłaci Wykonawcy wynagrodzenie wg stawek określonych w załączniku </w:t>
      </w:r>
      <w:r w:rsidR="008F5521">
        <w:rPr>
          <w:rFonts w:asciiTheme="minorHAnsi" w:eastAsia="Times New Roman" w:hAnsiTheme="minorHAnsi" w:cstheme="minorHAnsi"/>
          <w:bCs/>
          <w:lang w:eastAsia="ar-SA"/>
        </w:rPr>
        <w:t xml:space="preserve">nr 1 </w:t>
      </w:r>
      <w:r w:rsidR="008F5521" w:rsidRPr="001D7CD6">
        <w:rPr>
          <w:rFonts w:asciiTheme="minorHAnsi" w:eastAsia="Times New Roman" w:hAnsiTheme="minorHAnsi" w:cstheme="minorHAnsi"/>
          <w:bCs/>
          <w:lang w:eastAsia="ar-SA"/>
        </w:rPr>
        <w:t>do umowy</w:t>
      </w:r>
      <w:r w:rsidR="008F5521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F5521" w:rsidRPr="001D7CD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F5521">
        <w:rPr>
          <w:rFonts w:asciiTheme="minorHAnsi" w:eastAsia="Times New Roman" w:hAnsiTheme="minorHAnsi" w:cstheme="minorHAnsi"/>
          <w:bCs/>
          <w:lang w:eastAsia="ar-SA"/>
        </w:rPr>
        <w:t>- k</w:t>
      </w:r>
      <w:r w:rsidR="008F5521" w:rsidRPr="001D7CD6">
        <w:rPr>
          <w:rFonts w:asciiTheme="minorHAnsi" w:eastAsia="Times New Roman" w:hAnsiTheme="minorHAnsi" w:cstheme="minorHAnsi"/>
          <w:bCs/>
          <w:lang w:eastAsia="ar-SA"/>
        </w:rPr>
        <w:t>alkulacja ceny</w:t>
      </w:r>
      <w:r w:rsidR="008F5521">
        <w:rPr>
          <w:rFonts w:asciiTheme="minorHAnsi" w:eastAsia="Times New Roman" w:hAnsiTheme="minorHAnsi" w:cstheme="minorHAnsi"/>
          <w:bCs/>
          <w:lang w:eastAsia="ar-SA"/>
        </w:rPr>
        <w:t xml:space="preserve">, lecz </w:t>
      </w:r>
      <w:r w:rsidR="008F5521" w:rsidRPr="001D7CD6">
        <w:rPr>
          <w:rFonts w:asciiTheme="minorHAnsi" w:eastAsia="Times New Roman" w:hAnsiTheme="minorHAnsi" w:cstheme="minorHAnsi"/>
          <w:bCs/>
          <w:lang w:eastAsia="ar-SA"/>
        </w:rPr>
        <w:t xml:space="preserve">nie </w:t>
      </w:r>
      <w:r w:rsidR="008F5521">
        <w:rPr>
          <w:rFonts w:asciiTheme="minorHAnsi" w:eastAsia="Times New Roman" w:hAnsiTheme="minorHAnsi" w:cstheme="minorHAnsi"/>
          <w:bCs/>
          <w:lang w:eastAsia="ar-SA"/>
        </w:rPr>
        <w:t xml:space="preserve">więcej </w:t>
      </w:r>
      <w:r w:rsidR="008F5521" w:rsidRPr="001D7CD6">
        <w:rPr>
          <w:rFonts w:asciiTheme="minorHAnsi" w:eastAsia="Times New Roman" w:hAnsiTheme="minorHAnsi" w:cstheme="minorHAnsi"/>
          <w:bCs/>
          <w:lang w:eastAsia="ar-SA"/>
        </w:rPr>
        <w:t>niż:</w:t>
      </w:r>
      <w:r w:rsidR="008F5521">
        <w:rPr>
          <w:rFonts w:asciiTheme="minorHAnsi" w:eastAsia="Times New Roman" w:hAnsiTheme="minorHAnsi" w:cstheme="minorHAnsi"/>
          <w:bCs/>
          <w:lang w:eastAsia="ar-SA"/>
        </w:rPr>
        <w:t xml:space="preserve"> w</w:t>
      </w:r>
      <w:r w:rsidR="008F5521" w:rsidRPr="006506DC">
        <w:rPr>
          <w:rFonts w:asciiTheme="minorHAnsi" w:eastAsia="Times New Roman" w:hAnsiTheme="minorHAnsi" w:cstheme="minorHAnsi"/>
          <w:bCs/>
          <w:lang w:eastAsia="ar-SA"/>
        </w:rPr>
        <w:t>artość brutto:....................... zł</w:t>
      </w:r>
      <w:r w:rsidR="00CC4AF4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F5521" w:rsidRPr="006506DC">
        <w:rPr>
          <w:rFonts w:asciiTheme="minorHAnsi" w:eastAsia="Times New Roman" w:hAnsiTheme="minorHAnsi" w:cstheme="minorHAnsi"/>
          <w:bCs/>
          <w:lang w:eastAsia="ar-SA"/>
        </w:rPr>
        <w:t>(słownie:...........................................).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 Zamawiający oświadcza, że ilości poszczególnych pozycji wskazanych w kalkulacji ceny mogą być większe lub mniejsze o około 35% w zależności od składanych przez Zamawiającego </w:t>
      </w:r>
      <w:r w:rsidR="00E10CBB">
        <w:rPr>
          <w:rFonts w:asciiTheme="minorHAnsi" w:eastAsia="Times New Roman" w:hAnsiTheme="minorHAnsi" w:cstheme="minorHAnsi"/>
          <w:bCs/>
          <w:lang w:eastAsia="ar-SA"/>
        </w:rPr>
        <w:t>zapotrzebowani,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 co nie może spowodować wzrost</w:t>
      </w:r>
      <w:r w:rsidR="00E10CBB">
        <w:rPr>
          <w:rFonts w:asciiTheme="minorHAnsi" w:eastAsia="Times New Roman" w:hAnsiTheme="minorHAnsi" w:cstheme="minorHAnsi"/>
          <w:bCs/>
          <w:lang w:eastAsia="ar-SA"/>
        </w:rPr>
        <w:t>u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 maksymalnej wartości brutto wynagrodzenia Wykonawcy, o którym mowa w zdaniu poprzedzającym. </w:t>
      </w:r>
    </w:p>
    <w:p w14:paraId="5B829950" w14:textId="77777777" w:rsidR="008F5521" w:rsidRPr="001D7CD6" w:rsidRDefault="008F5521" w:rsidP="008F5521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b/>
          <w:bCs/>
          <w:lang w:eastAsia="ar-SA"/>
        </w:rPr>
      </w:pPr>
      <w:r w:rsidRPr="001D7CD6">
        <w:rPr>
          <w:rFonts w:asciiTheme="minorHAnsi" w:eastAsia="Times New Roman" w:hAnsiTheme="minorHAnsi" w:cstheme="minorHAnsi"/>
          <w:bCs/>
          <w:lang w:eastAsia="ar-SA"/>
        </w:rPr>
        <w:t xml:space="preserve">Zapłata nastąpi każdorazowo po 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odbiorze przez Zamawiającego prawidłowo zrealizowanej </w:t>
      </w:r>
      <w:r w:rsidRPr="001D7CD6">
        <w:rPr>
          <w:rFonts w:asciiTheme="minorHAnsi" w:eastAsia="Times New Roman" w:hAnsiTheme="minorHAnsi" w:cstheme="minorHAnsi"/>
          <w:bCs/>
          <w:lang w:eastAsia="ar-SA"/>
        </w:rPr>
        <w:t>dostaw</w:t>
      </w:r>
      <w:r>
        <w:rPr>
          <w:rFonts w:asciiTheme="minorHAnsi" w:eastAsia="Times New Roman" w:hAnsiTheme="minorHAnsi" w:cstheme="minorHAnsi"/>
          <w:bCs/>
          <w:lang w:eastAsia="ar-SA"/>
        </w:rPr>
        <w:t>y</w:t>
      </w:r>
      <w:r w:rsidRPr="001D7CD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oraz na podstawie </w:t>
      </w:r>
      <w:r w:rsidRPr="001D7CD6">
        <w:rPr>
          <w:rFonts w:asciiTheme="minorHAnsi" w:eastAsia="Times New Roman" w:hAnsiTheme="minorHAnsi" w:cstheme="minorHAnsi"/>
          <w:bCs/>
          <w:lang w:eastAsia="ar-SA"/>
        </w:rPr>
        <w:t xml:space="preserve">prawidłowo wystawionej 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przez Wykonawcę </w:t>
      </w:r>
      <w:r w:rsidRPr="001D7CD6">
        <w:rPr>
          <w:rFonts w:asciiTheme="minorHAnsi" w:eastAsia="Times New Roman" w:hAnsiTheme="minorHAnsi" w:cstheme="minorHAnsi"/>
          <w:bCs/>
          <w:lang w:eastAsia="ar-SA"/>
        </w:rPr>
        <w:t xml:space="preserve">faktury w terminie ………….dni </w:t>
      </w:r>
      <w:bookmarkStart w:id="1" w:name="_Hlk130388288"/>
      <w:r w:rsidRPr="001D7CD6">
        <w:rPr>
          <w:rFonts w:asciiTheme="minorHAnsi" w:eastAsia="Times New Roman" w:hAnsiTheme="minorHAnsi" w:cstheme="minorHAnsi"/>
          <w:bCs/>
          <w:lang w:eastAsia="ar-SA"/>
        </w:rPr>
        <w:t>(zgodnie z ofertą)</w:t>
      </w:r>
      <w:bookmarkEnd w:id="1"/>
      <w:r>
        <w:rPr>
          <w:rFonts w:asciiTheme="minorHAnsi" w:eastAsia="Times New Roman" w:hAnsiTheme="minorHAnsi" w:cstheme="minorHAnsi"/>
          <w:bCs/>
          <w:lang w:eastAsia="ar-SA"/>
        </w:rPr>
        <w:t xml:space="preserve"> od dnia jej otrzymania </w:t>
      </w:r>
      <w:r w:rsidRPr="001D7CD6">
        <w:rPr>
          <w:rFonts w:asciiTheme="minorHAnsi" w:eastAsia="TimesNewRoman" w:hAnsiTheme="minorHAnsi" w:cstheme="minorHAnsi"/>
          <w:lang w:eastAsia="ar-SA"/>
        </w:rPr>
        <w:t xml:space="preserve">z konta Zamawiającego </w:t>
      </w:r>
      <w:r w:rsidRPr="001D7CD6">
        <w:rPr>
          <w:rFonts w:asciiTheme="minorHAnsi" w:eastAsia="Times New Roman" w:hAnsiTheme="minorHAnsi" w:cstheme="minorHAnsi"/>
          <w:bCs/>
          <w:lang w:eastAsia="ar-SA"/>
        </w:rPr>
        <w:t>na konto Wykonawcy</w:t>
      </w:r>
      <w:r>
        <w:rPr>
          <w:rFonts w:asciiTheme="minorHAnsi" w:eastAsia="Times New Roman" w:hAnsiTheme="minorHAnsi" w:cstheme="minorHAnsi"/>
          <w:bCs/>
          <w:lang w:eastAsia="ar-SA"/>
        </w:rPr>
        <w:t xml:space="preserve"> wskazane w tej fakturze. </w:t>
      </w:r>
    </w:p>
    <w:p w14:paraId="3BA39168" w14:textId="77777777" w:rsidR="00BF083F" w:rsidRPr="006501BB" w:rsidRDefault="00BF083F" w:rsidP="006501B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ar-SA"/>
        </w:rPr>
      </w:pPr>
      <w:r w:rsidRPr="006501BB">
        <w:rPr>
          <w:rFonts w:asciiTheme="minorHAnsi" w:eastAsia="Times New Roman" w:hAnsiTheme="minorHAnsi" w:cstheme="minorHAnsi"/>
          <w:lang w:eastAsia="ar-SA"/>
        </w:rPr>
        <w:t xml:space="preserve">Zamawiający oświadcza, że posiada NIP </w:t>
      </w:r>
      <w:r w:rsidR="006973BE" w:rsidRPr="006501BB">
        <w:rPr>
          <w:rFonts w:asciiTheme="minorHAnsi" w:eastAsia="Times New Roman" w:hAnsiTheme="minorHAnsi" w:cstheme="minorHAnsi"/>
          <w:b/>
          <w:lang w:eastAsia="ar-SA"/>
        </w:rPr>
        <w:t>586-001-28-73</w:t>
      </w:r>
      <w:r w:rsidRPr="006501BB">
        <w:rPr>
          <w:rFonts w:asciiTheme="minorHAnsi" w:eastAsia="Times New Roman" w:hAnsiTheme="minorHAnsi" w:cstheme="minorHAnsi"/>
          <w:lang w:eastAsia="ar-SA"/>
        </w:rPr>
        <w:t>.</w:t>
      </w:r>
    </w:p>
    <w:p w14:paraId="0D0E0CE4" w14:textId="3C15F981" w:rsidR="00D41FFC" w:rsidRPr="006501BB" w:rsidRDefault="00D41FFC" w:rsidP="006501B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Theme="minorHAnsi" w:hAnsiTheme="minorHAnsi" w:cstheme="minorHAnsi"/>
        </w:rPr>
      </w:pPr>
      <w:r w:rsidRPr="006501BB">
        <w:rPr>
          <w:rStyle w:val="FontStyle14"/>
          <w:rFonts w:asciiTheme="minorHAnsi" w:hAnsiTheme="minorHAnsi" w:cstheme="minorHAnsi"/>
        </w:rPr>
        <w:t xml:space="preserve">W razie zakwestionowania jakości dostarczonego </w:t>
      </w:r>
      <w:r w:rsidR="00554F9E">
        <w:rPr>
          <w:rStyle w:val="FontStyle14"/>
          <w:rFonts w:asciiTheme="minorHAnsi" w:hAnsiTheme="minorHAnsi" w:cstheme="minorHAnsi"/>
        </w:rPr>
        <w:t xml:space="preserve">umundurowania </w:t>
      </w:r>
      <w:r w:rsidRPr="006501BB">
        <w:rPr>
          <w:rStyle w:val="FontStyle14"/>
          <w:rFonts w:asciiTheme="minorHAnsi" w:hAnsiTheme="minorHAnsi" w:cstheme="minorHAnsi"/>
        </w:rPr>
        <w:t xml:space="preserve">- Zamawiający wstrzyma się z zapłatą należności za zakwestionowaną część </w:t>
      </w:r>
      <w:r w:rsidR="00554F9E">
        <w:rPr>
          <w:rStyle w:val="FontStyle14"/>
          <w:rFonts w:asciiTheme="minorHAnsi" w:hAnsiTheme="minorHAnsi" w:cstheme="minorHAnsi"/>
        </w:rPr>
        <w:t xml:space="preserve">dostawy </w:t>
      </w:r>
      <w:r w:rsidRPr="006501BB">
        <w:rPr>
          <w:rStyle w:val="FontStyle14"/>
          <w:rFonts w:asciiTheme="minorHAnsi" w:hAnsiTheme="minorHAnsi" w:cstheme="minorHAnsi"/>
        </w:rPr>
        <w:t>do czasu załatwienia reklamacji.</w:t>
      </w:r>
    </w:p>
    <w:p w14:paraId="6F112C97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00E88BAE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4</w:t>
      </w:r>
    </w:p>
    <w:p w14:paraId="74433832" w14:textId="77777777" w:rsidR="00BF083F" w:rsidRPr="006501BB" w:rsidRDefault="00E30E31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OSOBY DO KONTAKTU</w:t>
      </w:r>
      <w:r w:rsidR="00BF083F" w:rsidRPr="006501BB">
        <w:rPr>
          <w:rFonts w:asciiTheme="minorHAnsi" w:eastAsia="Times New Roman" w:hAnsiTheme="minorHAnsi" w:cstheme="minorHAnsi"/>
          <w:b/>
          <w:bCs/>
          <w:lang w:eastAsia="ar-SA"/>
        </w:rPr>
        <w:t xml:space="preserve"> </w:t>
      </w:r>
    </w:p>
    <w:p w14:paraId="51CFD9E3" w14:textId="77777777" w:rsidR="00BF083F" w:rsidRPr="006501BB" w:rsidRDefault="00BF083F" w:rsidP="006501B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Cs/>
          <w:lang w:eastAsia="ar-SA"/>
        </w:rPr>
        <w:t>Do kontaktu z Wykonawcą ze strony Zamawiając</w:t>
      </w:r>
      <w:r w:rsidR="003628A8" w:rsidRPr="006501BB">
        <w:rPr>
          <w:rFonts w:asciiTheme="minorHAnsi" w:eastAsia="Times New Roman" w:hAnsiTheme="minorHAnsi" w:cstheme="minorHAnsi"/>
          <w:bCs/>
          <w:lang w:eastAsia="ar-SA"/>
        </w:rPr>
        <w:t xml:space="preserve">ego upoważnia </w:t>
      </w:r>
      <w:r w:rsidR="00FC69A5" w:rsidRPr="006501BB">
        <w:rPr>
          <w:rFonts w:asciiTheme="minorHAnsi" w:eastAsia="Times New Roman" w:hAnsiTheme="minorHAnsi" w:cstheme="minorHAnsi"/>
          <w:bCs/>
          <w:lang w:eastAsia="ar-SA"/>
        </w:rPr>
        <w:t>się: ……………………………………</w:t>
      </w:r>
      <w:r w:rsidR="008D6B1F" w:rsidRPr="006501BB">
        <w:rPr>
          <w:rFonts w:asciiTheme="minorHAnsi" w:eastAsia="Times New Roman" w:hAnsiTheme="minorHAnsi" w:cstheme="minorHAnsi"/>
          <w:bCs/>
          <w:lang w:eastAsia="ar-SA"/>
        </w:rPr>
        <w:t>, tel. 58 55-86-540</w:t>
      </w:r>
      <w:r w:rsidR="007F5353" w:rsidRPr="006501BB">
        <w:rPr>
          <w:rFonts w:asciiTheme="minorHAnsi" w:eastAsia="Times New Roman" w:hAnsiTheme="minorHAnsi" w:cstheme="minorHAnsi"/>
          <w:bCs/>
          <w:lang w:eastAsia="ar-SA"/>
        </w:rPr>
        <w:t xml:space="preserve">, e-mail: </w:t>
      </w:r>
      <w:r w:rsidR="001E17D3" w:rsidRPr="006501BB">
        <w:rPr>
          <w:rFonts w:asciiTheme="minorHAnsi" w:eastAsia="Times New Roman" w:hAnsiTheme="minorHAnsi" w:cstheme="minorHAnsi"/>
          <w:b/>
          <w:bCs/>
          <w:lang w:eastAsia="ar-SA"/>
        </w:rPr>
        <w:t>magazyn@umg.edu.pl</w:t>
      </w:r>
    </w:p>
    <w:p w14:paraId="2DE6CB48" w14:textId="77777777" w:rsidR="00BF083F" w:rsidRPr="006501BB" w:rsidRDefault="00BF083F" w:rsidP="006501B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Cs/>
          <w:lang w:eastAsia="ar-SA"/>
        </w:rPr>
        <w:t>Do kontaktu z Zamawiającym ze strony Wykonawcy upo</w:t>
      </w:r>
      <w:r w:rsidR="008F722D" w:rsidRPr="006501BB">
        <w:rPr>
          <w:rFonts w:asciiTheme="minorHAnsi" w:eastAsia="Times New Roman" w:hAnsiTheme="minorHAnsi" w:cstheme="minorHAnsi"/>
          <w:bCs/>
          <w:lang w:eastAsia="ar-SA"/>
        </w:rPr>
        <w:t>ważnia się: ................, tel. ...................</w:t>
      </w:r>
      <w:r w:rsidR="00DA756E" w:rsidRPr="006501BB">
        <w:rPr>
          <w:rFonts w:asciiTheme="minorHAnsi" w:eastAsia="Times New Roman" w:hAnsiTheme="minorHAnsi" w:cstheme="minorHAnsi"/>
          <w:bCs/>
          <w:lang w:eastAsia="ar-SA"/>
        </w:rPr>
        <w:t xml:space="preserve">, e-mail: </w:t>
      </w:r>
      <w:r w:rsidR="008F722D" w:rsidRPr="006501BB">
        <w:rPr>
          <w:rFonts w:asciiTheme="minorHAnsi" w:eastAsia="Times New Roman" w:hAnsiTheme="minorHAnsi" w:cstheme="minorHAnsi"/>
          <w:b/>
          <w:bCs/>
          <w:lang w:eastAsia="ar-SA"/>
        </w:rPr>
        <w:t>...............................................</w:t>
      </w:r>
      <w:r w:rsidR="001847E6" w:rsidRPr="006501BB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0A115FA1" w14:textId="77777777" w:rsidR="006E7C48" w:rsidRDefault="006E7C48" w:rsidP="006501BB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Cs/>
          <w:lang w:eastAsia="ar-SA"/>
        </w:rPr>
        <w:t xml:space="preserve">Zmiana osób, o których mowa w ust. 1 i 2 wymaga </w:t>
      </w:r>
      <w:r w:rsidR="00F370BF" w:rsidRPr="006501BB">
        <w:rPr>
          <w:rFonts w:asciiTheme="minorHAnsi" w:eastAsia="Times New Roman" w:hAnsiTheme="minorHAnsi" w:cstheme="minorHAnsi"/>
          <w:bCs/>
          <w:lang w:eastAsia="ar-SA"/>
        </w:rPr>
        <w:t xml:space="preserve">pisemnego </w:t>
      </w:r>
      <w:r w:rsidRPr="006501BB">
        <w:rPr>
          <w:rFonts w:asciiTheme="minorHAnsi" w:eastAsia="Times New Roman" w:hAnsiTheme="minorHAnsi" w:cstheme="minorHAnsi"/>
          <w:bCs/>
          <w:lang w:eastAsia="ar-SA"/>
        </w:rPr>
        <w:t xml:space="preserve">zawiadomienia drugiej Strony i nie wymaga zmiany niniejszej umowy. </w:t>
      </w:r>
    </w:p>
    <w:p w14:paraId="578E4821" w14:textId="77777777" w:rsidR="00F2402D" w:rsidRPr="006501BB" w:rsidRDefault="00F2402D" w:rsidP="009B740D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</w:p>
    <w:p w14:paraId="0871ED03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5</w:t>
      </w:r>
    </w:p>
    <w:p w14:paraId="159E4976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KARY UMOWNE</w:t>
      </w:r>
    </w:p>
    <w:p w14:paraId="7474DE46" w14:textId="77777777" w:rsidR="00BF351F" w:rsidRPr="006501BB" w:rsidRDefault="00BF351F" w:rsidP="006501BB">
      <w:pPr>
        <w:pStyle w:val="Akapitzlist"/>
        <w:keepLines/>
        <w:widowControl w:val="0"/>
        <w:numPr>
          <w:ilvl w:val="3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right="5" w:hanging="284"/>
        <w:jc w:val="both"/>
        <w:rPr>
          <w:rFonts w:asciiTheme="minorHAnsi" w:hAnsiTheme="minorHAnsi" w:cstheme="minorHAnsi"/>
          <w:lang w:eastAsia="x-none"/>
        </w:rPr>
      </w:pPr>
      <w:r w:rsidRPr="006501BB">
        <w:rPr>
          <w:rFonts w:asciiTheme="minorHAnsi" w:hAnsiTheme="minorHAnsi" w:cstheme="minorHAnsi"/>
        </w:rPr>
        <w:lastRenderedPageBreak/>
        <w:t>Wykonawca zapłaci Zamawiającemu kary umowne, które będą naliczane w następujących okolicznościach i wysokościach:</w:t>
      </w:r>
    </w:p>
    <w:p w14:paraId="42801C4A" w14:textId="32118EF3" w:rsidR="00BF351F" w:rsidRPr="006501BB" w:rsidRDefault="00BF351F" w:rsidP="006501BB">
      <w:pPr>
        <w:pStyle w:val="Akapitzlist"/>
        <w:keepLines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8" w:right="6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za zwłokę w dostarczeniu </w:t>
      </w:r>
      <w:r w:rsidR="00554F9E">
        <w:rPr>
          <w:rFonts w:asciiTheme="minorHAnsi" w:hAnsiTheme="minorHAnsi" w:cstheme="minorHAnsi"/>
        </w:rPr>
        <w:t xml:space="preserve">umundurowania </w:t>
      </w:r>
      <w:r w:rsidRPr="006501BB">
        <w:rPr>
          <w:rFonts w:asciiTheme="minorHAnsi" w:hAnsiTheme="minorHAnsi" w:cstheme="minorHAnsi"/>
        </w:rPr>
        <w:t xml:space="preserve">na podstawie zamówienia jednostkowego, o którym mowa w § </w:t>
      </w:r>
      <w:r w:rsidR="006501BB" w:rsidRPr="006501BB">
        <w:rPr>
          <w:rFonts w:asciiTheme="minorHAnsi" w:hAnsiTheme="minorHAnsi" w:cstheme="minorHAnsi"/>
        </w:rPr>
        <w:t>2</w:t>
      </w:r>
      <w:r w:rsidRPr="006501BB">
        <w:rPr>
          <w:rFonts w:asciiTheme="minorHAnsi" w:hAnsiTheme="minorHAnsi" w:cstheme="minorHAnsi"/>
        </w:rPr>
        <w:t xml:space="preserve"> ust. 3 </w:t>
      </w:r>
      <w:r w:rsidRPr="006501BB">
        <w:rPr>
          <w:rFonts w:asciiTheme="minorHAnsi" w:hAnsiTheme="minorHAnsi" w:cstheme="minorHAnsi"/>
          <w:color w:val="000000"/>
        </w:rPr>
        <w:t>Umowy</w:t>
      </w:r>
      <w:r w:rsidRPr="006501BB">
        <w:rPr>
          <w:rFonts w:asciiTheme="minorHAnsi" w:hAnsiTheme="minorHAnsi" w:cstheme="minorHAnsi"/>
        </w:rPr>
        <w:t xml:space="preserve">, w wysokości 0,5% wynagrodzenia brutto zamówienia jednostkowego, za każdy rozpoczęty dzień zwłoki </w:t>
      </w:r>
      <w:r w:rsidRPr="006501BB">
        <w:rPr>
          <w:rFonts w:asciiTheme="minorHAnsi" w:hAnsiTheme="minorHAnsi" w:cstheme="minorHAnsi"/>
          <w:color w:val="000000"/>
        </w:rPr>
        <w:t>licząc od chwili upłynięcia tego terminu</w:t>
      </w:r>
      <w:r w:rsidRPr="006501BB">
        <w:rPr>
          <w:rFonts w:asciiTheme="minorHAnsi" w:hAnsiTheme="minorHAnsi" w:cstheme="minorHAnsi"/>
        </w:rPr>
        <w:t>, nie więcej niż 20% tego wynagrodzenia;</w:t>
      </w:r>
    </w:p>
    <w:p w14:paraId="47CA1C46" w14:textId="66A5C5E2" w:rsidR="00BF351F" w:rsidRPr="006501BB" w:rsidRDefault="00BF351F" w:rsidP="006501BB">
      <w:pPr>
        <w:pStyle w:val="Akapitzlist"/>
        <w:keepLines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8" w:right="6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za odstąpienie Wykonawcy od Umowy  z przyczyn leżących po jego stronie - karę w wysokości 20% brutto kwoty </w:t>
      </w:r>
      <w:r w:rsidR="008F5521">
        <w:rPr>
          <w:rFonts w:asciiTheme="minorHAnsi" w:hAnsiTheme="minorHAnsi" w:cstheme="minorHAnsi"/>
        </w:rPr>
        <w:t>maksymalnej wysokości wynagrodzenia Wykonawcy</w:t>
      </w:r>
      <w:r w:rsidR="008F5521" w:rsidRPr="006501BB" w:rsidDel="008F5521">
        <w:rPr>
          <w:rFonts w:asciiTheme="minorHAnsi" w:hAnsiTheme="minorHAnsi" w:cstheme="minorHAnsi"/>
          <w:color w:val="000000"/>
        </w:rPr>
        <w:t xml:space="preserve"> </w:t>
      </w:r>
      <w:r w:rsidRPr="006501BB">
        <w:rPr>
          <w:rFonts w:asciiTheme="minorHAnsi" w:hAnsiTheme="minorHAnsi" w:cstheme="minorHAnsi"/>
          <w:color w:val="000000"/>
        </w:rPr>
        <w:t xml:space="preserve">określonej w </w:t>
      </w:r>
      <w:r w:rsidRPr="006501BB">
        <w:rPr>
          <w:rFonts w:asciiTheme="minorHAnsi" w:hAnsiTheme="minorHAnsi" w:cstheme="minorHAnsi"/>
        </w:rPr>
        <w:t xml:space="preserve">§ </w:t>
      </w:r>
      <w:r w:rsidR="006501BB" w:rsidRPr="006501BB">
        <w:rPr>
          <w:rFonts w:asciiTheme="minorHAnsi" w:hAnsiTheme="minorHAnsi" w:cstheme="minorHAnsi"/>
        </w:rPr>
        <w:t>3</w:t>
      </w:r>
      <w:r w:rsidRPr="006501BB">
        <w:rPr>
          <w:rFonts w:asciiTheme="minorHAnsi" w:hAnsiTheme="minorHAnsi" w:cstheme="minorHAnsi"/>
        </w:rPr>
        <w:t xml:space="preserve"> Umowy;</w:t>
      </w:r>
    </w:p>
    <w:p w14:paraId="2FAB77A8" w14:textId="00A5657E" w:rsidR="00BF351F" w:rsidRPr="006501BB" w:rsidRDefault="00BF351F" w:rsidP="006501BB">
      <w:pPr>
        <w:pStyle w:val="Akapitzlist"/>
        <w:keepLines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8" w:right="6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za odstąpienie Zamawiającego od Umowy z przyczyn leżących po stronie Wykonawcy - karę w wysokości 20% brutto </w:t>
      </w:r>
      <w:r w:rsidR="008F5521">
        <w:rPr>
          <w:rFonts w:asciiTheme="minorHAnsi" w:hAnsiTheme="minorHAnsi" w:cstheme="minorHAnsi"/>
        </w:rPr>
        <w:t>maksymalnej wysokości wynagrodzenia Wykonawcy</w:t>
      </w:r>
      <w:r w:rsidR="008F5521" w:rsidRPr="006501BB" w:rsidDel="008F5521">
        <w:rPr>
          <w:rFonts w:asciiTheme="minorHAnsi" w:hAnsiTheme="minorHAnsi" w:cstheme="minorHAnsi"/>
          <w:color w:val="000000"/>
        </w:rPr>
        <w:t xml:space="preserve"> </w:t>
      </w:r>
      <w:r w:rsidRPr="006501BB">
        <w:rPr>
          <w:rFonts w:asciiTheme="minorHAnsi" w:hAnsiTheme="minorHAnsi" w:cstheme="minorHAnsi"/>
          <w:color w:val="000000"/>
        </w:rPr>
        <w:t xml:space="preserve">określonej w </w:t>
      </w:r>
      <w:r w:rsidRPr="006501BB">
        <w:rPr>
          <w:rFonts w:asciiTheme="minorHAnsi" w:hAnsiTheme="minorHAnsi" w:cstheme="minorHAnsi"/>
        </w:rPr>
        <w:t xml:space="preserve">§ </w:t>
      </w:r>
      <w:r w:rsidR="006501BB" w:rsidRPr="006501BB">
        <w:rPr>
          <w:rFonts w:asciiTheme="minorHAnsi" w:hAnsiTheme="minorHAnsi" w:cstheme="minorHAnsi"/>
        </w:rPr>
        <w:t>3</w:t>
      </w:r>
      <w:r w:rsidRPr="006501BB">
        <w:rPr>
          <w:rFonts w:asciiTheme="minorHAnsi" w:hAnsiTheme="minorHAnsi" w:cstheme="minorHAnsi"/>
        </w:rPr>
        <w:t xml:space="preserve"> Umowy.</w:t>
      </w:r>
    </w:p>
    <w:p w14:paraId="601A33C8" w14:textId="643345F3" w:rsidR="00BF351F" w:rsidRPr="006501BB" w:rsidRDefault="00BF351F" w:rsidP="006501BB">
      <w:pPr>
        <w:keepLines/>
        <w:numPr>
          <w:ilvl w:val="3"/>
          <w:numId w:val="3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Kary, o których mowa w ust. 1 pkt 1- 3 podlegają sumowaniu, do łącznej wysokości </w:t>
      </w:r>
      <w:r w:rsidR="00554F9E">
        <w:rPr>
          <w:rFonts w:asciiTheme="minorHAnsi" w:hAnsiTheme="minorHAnsi" w:cstheme="minorHAnsi"/>
        </w:rPr>
        <w:t>3</w:t>
      </w:r>
      <w:r w:rsidR="00554F9E" w:rsidRPr="006501BB">
        <w:rPr>
          <w:rFonts w:asciiTheme="minorHAnsi" w:hAnsiTheme="minorHAnsi" w:cstheme="minorHAnsi"/>
        </w:rPr>
        <w:t>0</w:t>
      </w:r>
      <w:r w:rsidRPr="006501BB">
        <w:rPr>
          <w:rFonts w:asciiTheme="minorHAnsi" w:hAnsiTheme="minorHAnsi" w:cstheme="minorHAnsi"/>
        </w:rPr>
        <w:t xml:space="preserve">% </w:t>
      </w:r>
      <w:r w:rsidRPr="006501BB">
        <w:rPr>
          <w:rFonts w:asciiTheme="minorHAnsi" w:hAnsiTheme="minorHAnsi" w:cstheme="minorHAnsi"/>
          <w:color w:val="000000"/>
        </w:rPr>
        <w:t xml:space="preserve">wartości przedmiotu Umowy określonej w </w:t>
      </w:r>
      <w:r w:rsidRPr="006501BB">
        <w:rPr>
          <w:rFonts w:asciiTheme="minorHAnsi" w:hAnsiTheme="minorHAnsi" w:cstheme="minorHAnsi"/>
        </w:rPr>
        <w:t xml:space="preserve">§ </w:t>
      </w:r>
      <w:r w:rsidR="006501BB" w:rsidRPr="006501BB">
        <w:rPr>
          <w:rFonts w:asciiTheme="minorHAnsi" w:hAnsiTheme="minorHAnsi" w:cstheme="minorHAnsi"/>
        </w:rPr>
        <w:t>3</w:t>
      </w:r>
      <w:r w:rsidRPr="006501BB">
        <w:rPr>
          <w:rFonts w:asciiTheme="minorHAnsi" w:hAnsiTheme="minorHAnsi" w:cstheme="minorHAnsi"/>
        </w:rPr>
        <w:t xml:space="preserve"> Umowy</w:t>
      </w:r>
      <w:r w:rsidR="00554F9E">
        <w:rPr>
          <w:rFonts w:asciiTheme="minorHAnsi" w:hAnsiTheme="minorHAnsi" w:cstheme="minorHAnsi"/>
        </w:rPr>
        <w:t>.</w:t>
      </w:r>
      <w:r w:rsidRPr="006501BB">
        <w:rPr>
          <w:rFonts w:asciiTheme="minorHAnsi" w:hAnsiTheme="minorHAnsi" w:cstheme="minorHAnsi"/>
        </w:rPr>
        <w:t xml:space="preserve"> </w:t>
      </w:r>
    </w:p>
    <w:p w14:paraId="684171FF" w14:textId="77777777" w:rsidR="00BF351F" w:rsidRPr="006501BB" w:rsidRDefault="00BF351F" w:rsidP="006501BB">
      <w:pPr>
        <w:keepLines/>
        <w:numPr>
          <w:ilvl w:val="3"/>
          <w:numId w:val="3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Zamawiający zastrzega sobie prawo do odszkodowania uzupełniającego, przewyższającego wysokość kar umownych, do wysokości rzeczywiście poniesionej szkody. </w:t>
      </w:r>
    </w:p>
    <w:p w14:paraId="31BF2485" w14:textId="77777777" w:rsidR="00BF351F" w:rsidRPr="006501BB" w:rsidRDefault="00BF351F" w:rsidP="006501BB">
      <w:pPr>
        <w:keepLines/>
        <w:numPr>
          <w:ilvl w:val="3"/>
          <w:numId w:val="3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Wykonawca wyraża zgodę na potrącanie kar umownych z należnego mu wynagrodzenia lub z zabezpieczenia należytego wykonania Umowy.</w:t>
      </w:r>
    </w:p>
    <w:p w14:paraId="0CE8D6D7" w14:textId="77777777" w:rsidR="00BF351F" w:rsidRPr="006501BB" w:rsidRDefault="00BF351F" w:rsidP="006501BB">
      <w:pPr>
        <w:keepLines/>
        <w:numPr>
          <w:ilvl w:val="3"/>
          <w:numId w:val="3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Odpowiedzialność Stron z tytułu nienależytego wykonania lub niewykonania Umowy wyłącza działanie Siły Wyższej. Termin „Siła wyższa” oznacza zewnętrzne, niemożliwe do przewidzenia i zapobieżenia zdarzenie występujące po zawarciu Umowy, uniemożliwiające należyte wykonanie przez Stronę jej obowiązków, w szczególności takie jak katastrofy naturalne, wojny, ataki terrorystyczne. Jeżeli zaistnieje Siła wyższa, Strona, której dotyczą okoliczności siły wyższej, bezzwłocznie zawiadomi drugą stronę na piśmie o jej zaistnieniu i przyczynach. Strona, której dotyczą okoliczności Siły wyższej dołoży wszelkich starań, aby niezwłocznie nie dłużej, aniżeli w terminie 2 dni roboczych od daty zawiadomienia przedstawić drugiej stronie dokumentację, która wyjaśnia naturę i przyczyny zaistniałej okoliczności Siły wyższej w takim zakresie, w jakim jest to możliwie osiągalne. Jeżeli po zawiadomieniu Strony nie uzgodnią inaczej w formie pisemnej, każda ze Stron będzie kontynuowała wysiłki w celu wywiązania się ze swoich zobowiązań. W takim zakresie, w jakim niemożność wykonywania zobowiązań umownych wynika z Siły wyższej oddziałującej na jedną ze Stron, druga strona również nie będzie odpowiedzialna za wykonanie swoich zobowiązań.</w:t>
      </w:r>
    </w:p>
    <w:p w14:paraId="5B86A562" w14:textId="77777777" w:rsidR="001C64E8" w:rsidRPr="006501BB" w:rsidRDefault="001C64E8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5783920B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6</w:t>
      </w:r>
    </w:p>
    <w:p w14:paraId="6D8689FC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 xml:space="preserve">TERMIN </w:t>
      </w:r>
      <w:r w:rsidR="006501BB" w:rsidRPr="006501BB">
        <w:rPr>
          <w:rFonts w:asciiTheme="minorHAnsi" w:eastAsia="Times New Roman" w:hAnsiTheme="minorHAnsi" w:cstheme="minorHAnsi"/>
          <w:b/>
          <w:bCs/>
          <w:lang w:eastAsia="ar-SA"/>
        </w:rPr>
        <w:t>TRWANIA</w:t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 xml:space="preserve"> UMOWY</w:t>
      </w:r>
    </w:p>
    <w:p w14:paraId="5D686827" w14:textId="77777777" w:rsidR="002448A1" w:rsidRPr="006501BB" w:rsidRDefault="00BF083F" w:rsidP="006501B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Cs/>
          <w:lang w:eastAsia="ar-SA"/>
        </w:rPr>
        <w:t>Przedmiot umowy r</w:t>
      </w:r>
      <w:r w:rsidR="00013E7A" w:rsidRPr="006501BB">
        <w:rPr>
          <w:rFonts w:asciiTheme="minorHAnsi" w:eastAsia="Times New Roman" w:hAnsiTheme="minorHAnsi" w:cstheme="minorHAnsi"/>
          <w:bCs/>
          <w:lang w:eastAsia="ar-SA"/>
        </w:rPr>
        <w:t>ealizowany będzie od dnia</w:t>
      </w:r>
      <w:r w:rsidR="00840F69" w:rsidRPr="006501BB">
        <w:rPr>
          <w:rFonts w:asciiTheme="minorHAnsi" w:eastAsia="Times New Roman" w:hAnsiTheme="minorHAnsi" w:cstheme="minorHAnsi"/>
          <w:bCs/>
          <w:lang w:eastAsia="ar-SA"/>
        </w:rPr>
        <w:t xml:space="preserve"> podpisania umowy </w:t>
      </w:r>
      <w:r w:rsidR="00711664" w:rsidRPr="006501BB">
        <w:rPr>
          <w:rFonts w:asciiTheme="minorHAnsi" w:eastAsia="Times New Roman" w:hAnsiTheme="minorHAnsi" w:cstheme="minorHAnsi"/>
          <w:bCs/>
          <w:color w:val="000000" w:themeColor="text1"/>
          <w:lang w:eastAsia="ar-SA"/>
        </w:rPr>
        <w:t>przez 12 miesięcy</w:t>
      </w:r>
      <w:r w:rsidR="00013E7A" w:rsidRPr="006501BB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FC69A5" w:rsidRPr="006501BB">
        <w:rPr>
          <w:rFonts w:asciiTheme="minorHAnsi" w:eastAsia="Times New Roman" w:hAnsiTheme="minorHAnsi" w:cstheme="minorHAnsi"/>
          <w:bCs/>
          <w:lang w:eastAsia="ar-SA"/>
        </w:rPr>
        <w:t>lub</w:t>
      </w:r>
      <w:r w:rsidR="00165391" w:rsidRPr="006501BB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6501BB">
        <w:rPr>
          <w:rFonts w:asciiTheme="minorHAnsi" w:eastAsia="Times New Roman" w:hAnsiTheme="minorHAnsi" w:cstheme="minorHAnsi"/>
          <w:bCs/>
          <w:lang w:eastAsia="ar-SA"/>
        </w:rPr>
        <w:t>do</w:t>
      </w:r>
      <w:r w:rsidR="00013E7A" w:rsidRPr="006501BB">
        <w:rPr>
          <w:rFonts w:asciiTheme="minorHAnsi" w:eastAsia="Times New Roman" w:hAnsiTheme="minorHAnsi" w:cstheme="minorHAnsi"/>
          <w:bCs/>
          <w:lang w:eastAsia="ar-SA"/>
        </w:rPr>
        <w:t xml:space="preserve"> wyczerpania kwoty określonej w § 3 </w:t>
      </w:r>
      <w:r w:rsidR="00280D8F" w:rsidRPr="006501BB">
        <w:rPr>
          <w:rFonts w:asciiTheme="minorHAnsi" w:eastAsia="Times New Roman" w:hAnsiTheme="minorHAnsi" w:cstheme="minorHAnsi"/>
          <w:bCs/>
          <w:lang w:eastAsia="ar-SA"/>
        </w:rPr>
        <w:t xml:space="preserve">ust. </w:t>
      </w:r>
      <w:r w:rsidR="00BF351F" w:rsidRPr="006501BB">
        <w:rPr>
          <w:rFonts w:asciiTheme="minorHAnsi" w:eastAsia="Times New Roman" w:hAnsiTheme="minorHAnsi" w:cstheme="minorHAnsi"/>
          <w:bCs/>
          <w:lang w:eastAsia="ar-SA"/>
        </w:rPr>
        <w:t>2</w:t>
      </w:r>
      <w:r w:rsidR="00013E7A" w:rsidRPr="006501BB">
        <w:rPr>
          <w:rFonts w:asciiTheme="minorHAnsi" w:eastAsia="Times New Roman" w:hAnsiTheme="minorHAnsi" w:cstheme="minorHAnsi"/>
          <w:bCs/>
          <w:lang w:eastAsia="ar-SA"/>
        </w:rPr>
        <w:t>.</w:t>
      </w:r>
      <w:r w:rsidR="00280D8F" w:rsidRPr="006501BB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40F69" w:rsidRPr="006501BB">
        <w:rPr>
          <w:rFonts w:asciiTheme="minorHAnsi" w:eastAsia="Times New Roman" w:hAnsiTheme="minorHAnsi" w:cstheme="minorHAnsi"/>
          <w:bCs/>
          <w:lang w:eastAsia="ar-SA"/>
        </w:rPr>
        <w:t xml:space="preserve"> </w:t>
      </w:r>
    </w:p>
    <w:p w14:paraId="097097AF" w14:textId="77777777" w:rsidR="00BF083F" w:rsidRPr="006501BB" w:rsidRDefault="00BF083F" w:rsidP="006501B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</w:p>
    <w:p w14:paraId="3F77BD30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7</w:t>
      </w:r>
    </w:p>
    <w:p w14:paraId="6FA19F25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ODSTĄPIENIE OD UMOWY</w:t>
      </w:r>
    </w:p>
    <w:p w14:paraId="26633DF0" w14:textId="77777777" w:rsidR="00BF351F" w:rsidRPr="006501BB" w:rsidRDefault="00BF351F" w:rsidP="006501BB">
      <w:pPr>
        <w:pStyle w:val="ustp-umowy"/>
        <w:keepLines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Zamawiający może odstąpić od Umowy, jeżeli Wykonawca w rażący sposób narusza postanowienia Umowy.</w:t>
      </w:r>
    </w:p>
    <w:p w14:paraId="484BDE74" w14:textId="77777777" w:rsidR="00BF351F" w:rsidRPr="006501BB" w:rsidRDefault="00BF351F" w:rsidP="006501BB">
      <w:pPr>
        <w:pStyle w:val="ustp-umowy"/>
        <w:keepLines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Do rażących naruszeń Umowy zalicza się w szczególności następujące przypadki:</w:t>
      </w:r>
    </w:p>
    <w:p w14:paraId="21A1DFCF" w14:textId="77777777" w:rsidR="00BF351F" w:rsidRPr="006501BB" w:rsidRDefault="00BF351F" w:rsidP="006501BB">
      <w:pPr>
        <w:numPr>
          <w:ilvl w:val="0"/>
          <w:numId w:val="31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 xml:space="preserve">w przypadku przekroczenia przez Wykonawcę terminu określonego w § </w:t>
      </w:r>
      <w:r w:rsidR="006501BB" w:rsidRPr="006501BB">
        <w:rPr>
          <w:rFonts w:asciiTheme="minorHAnsi" w:hAnsiTheme="minorHAnsi" w:cstheme="minorHAnsi"/>
        </w:rPr>
        <w:t>2</w:t>
      </w:r>
      <w:r w:rsidRPr="006501BB">
        <w:rPr>
          <w:rFonts w:asciiTheme="minorHAnsi" w:hAnsiTheme="minorHAnsi" w:cstheme="minorHAnsi"/>
        </w:rPr>
        <w:t xml:space="preserve"> ust. </w:t>
      </w:r>
      <w:r w:rsidR="006501BB" w:rsidRPr="006501BB">
        <w:rPr>
          <w:rFonts w:asciiTheme="minorHAnsi" w:hAnsiTheme="minorHAnsi" w:cstheme="minorHAnsi"/>
        </w:rPr>
        <w:t>3</w:t>
      </w:r>
      <w:r w:rsidRPr="006501BB">
        <w:rPr>
          <w:rFonts w:asciiTheme="minorHAnsi" w:hAnsiTheme="minorHAnsi" w:cstheme="minorHAnsi"/>
        </w:rPr>
        <w:t xml:space="preserve"> o 10 dni. W przypadku </w:t>
      </w:r>
      <w:r w:rsidRPr="006501BB">
        <w:rPr>
          <w:rFonts w:asciiTheme="minorHAnsi" w:hAnsiTheme="minorHAnsi" w:cstheme="minorHAnsi"/>
          <w:lang w:val="x-none"/>
        </w:rPr>
        <w:t xml:space="preserve">skorzystania z tego prawa przez Zamawiającego przekroczenie wskazanych terminów będzie potraktowane jak odstąpienie od Umowy z przyczyn leżących po stronie Wykonawcy i będzie miał zastosowanie § </w:t>
      </w:r>
      <w:r w:rsidR="006501BB" w:rsidRPr="006501BB">
        <w:rPr>
          <w:rFonts w:asciiTheme="minorHAnsi" w:hAnsiTheme="minorHAnsi" w:cstheme="minorHAnsi"/>
        </w:rPr>
        <w:t>5</w:t>
      </w:r>
      <w:r w:rsidRPr="006501BB">
        <w:rPr>
          <w:rFonts w:asciiTheme="minorHAnsi" w:hAnsiTheme="minorHAnsi" w:cstheme="minorHAnsi"/>
          <w:lang w:val="x-none"/>
        </w:rPr>
        <w:t xml:space="preserve"> ust. 1 pkt </w:t>
      </w:r>
      <w:r w:rsidRPr="006501BB">
        <w:rPr>
          <w:rFonts w:asciiTheme="minorHAnsi" w:hAnsiTheme="minorHAnsi" w:cstheme="minorHAnsi"/>
        </w:rPr>
        <w:t xml:space="preserve">3 </w:t>
      </w:r>
      <w:r w:rsidRPr="006501BB">
        <w:rPr>
          <w:rFonts w:asciiTheme="minorHAnsi" w:hAnsiTheme="minorHAnsi" w:cstheme="minorHAnsi"/>
          <w:color w:val="000000"/>
        </w:rPr>
        <w:t>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45104B1E" w14:textId="5DB1F9A6" w:rsidR="00BF351F" w:rsidRPr="006501BB" w:rsidRDefault="00BF351F" w:rsidP="00364DEE">
      <w:pPr>
        <w:numPr>
          <w:ilvl w:val="0"/>
          <w:numId w:val="31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  <w:lang w:val="x-none"/>
        </w:rPr>
        <w:t>Wykonawca powierzył wykonanie Umowy lub jej części osobie trzeciej bez zgody Zamawiającego wyrażonej w formie pisemnej</w:t>
      </w:r>
      <w:r w:rsidR="00364DEE">
        <w:rPr>
          <w:rFonts w:asciiTheme="minorHAnsi" w:hAnsiTheme="minorHAnsi" w:cstheme="minorHAnsi"/>
        </w:rPr>
        <w:t>.</w:t>
      </w:r>
    </w:p>
    <w:p w14:paraId="3C1163EA" w14:textId="77777777" w:rsidR="00BF351F" w:rsidRPr="006501BB" w:rsidRDefault="00BF351F" w:rsidP="006501BB">
      <w:pPr>
        <w:pStyle w:val="ustp-umowy"/>
        <w:keepLines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 xml:space="preserve">W wypadku wykonania przez Zamawiającego prawa odstąpienia od Umowy, niezależnie od jego podstawy, wywiera ono skutek wyłącznie co do niewykonanej części Umowy, w związku z czym żadna ze Stron nie będzie zobowiązana do zwrotu świadczeń już otrzymanych od drugiej Strony w ramach realizacji przedmiotu Umowy. </w:t>
      </w:r>
    </w:p>
    <w:p w14:paraId="0232EA18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64B4546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lastRenderedPageBreak/>
        <w:t>§ 8</w:t>
      </w:r>
    </w:p>
    <w:p w14:paraId="40AD953A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14:paraId="5E42BA25" w14:textId="77777777" w:rsidR="00BF351F" w:rsidRPr="006501BB" w:rsidRDefault="00BF351F" w:rsidP="006501BB">
      <w:pPr>
        <w:pStyle w:val="ustp-umowy"/>
        <w:keepLines/>
        <w:numPr>
          <w:ilvl w:val="0"/>
          <w:numId w:val="25"/>
        </w:numPr>
        <w:tabs>
          <w:tab w:val="left" w:pos="708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Wszelkie zmiany i uzupełnienia Umowy wymagają formy pisemnej pod rygorem nieważności.</w:t>
      </w:r>
    </w:p>
    <w:p w14:paraId="40EC02BF" w14:textId="77777777" w:rsidR="00F2402D" w:rsidRPr="00F2402D" w:rsidRDefault="00BF351F">
      <w:pPr>
        <w:pStyle w:val="ustp-umowy"/>
        <w:keepLines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Strony przewidują możliwość zmian treści Umowy w przypadku gdy:</w:t>
      </w:r>
    </w:p>
    <w:p w14:paraId="3932230B" w14:textId="77777777" w:rsidR="00BF351F" w:rsidRPr="006501BB" w:rsidRDefault="00BF351F" w:rsidP="006501BB">
      <w:pPr>
        <w:numPr>
          <w:ilvl w:val="1"/>
          <w:numId w:val="26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zmianie ulegną stawki podatku od towarów i usług;</w:t>
      </w:r>
    </w:p>
    <w:p w14:paraId="537725AD" w14:textId="77777777" w:rsidR="00BF351F" w:rsidRPr="006501BB" w:rsidRDefault="00BF351F" w:rsidP="006501BB">
      <w:pPr>
        <w:numPr>
          <w:ilvl w:val="1"/>
          <w:numId w:val="26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5497DFEF" w14:textId="6A3E435D" w:rsidR="00BF351F" w:rsidRPr="006501BB" w:rsidRDefault="00BF351F" w:rsidP="006501BB">
      <w:pPr>
        <w:numPr>
          <w:ilvl w:val="1"/>
          <w:numId w:val="26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</w:t>
      </w:r>
      <w:r w:rsidR="009B0D5A">
        <w:rPr>
          <w:rFonts w:asciiTheme="minorHAnsi" w:hAnsiTheme="minorHAnsi" w:cstheme="minorHAnsi"/>
        </w:rPr>
        <w:t>.</w:t>
      </w:r>
    </w:p>
    <w:p w14:paraId="239785E9" w14:textId="77777777" w:rsidR="00BF351F" w:rsidRPr="006501BB" w:rsidRDefault="00BF351F" w:rsidP="006501BB">
      <w:pPr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Wynagrodzenie Wykonawcy określone według Kalkulacji ceny, może ulec zmianie w okresie trwania umowy ale zmiana ta musi spełniać łącznie następujące warunki:</w:t>
      </w:r>
    </w:p>
    <w:p w14:paraId="06F9078D" w14:textId="77777777" w:rsidR="00BF351F" w:rsidRPr="006501BB" w:rsidRDefault="00BF351F" w:rsidP="006501BB">
      <w:pPr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1AA35FC7" w14:textId="77777777" w:rsidR="00BF351F" w:rsidRPr="006501BB" w:rsidRDefault="00BF351F" w:rsidP="006501BB">
      <w:pPr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089E0793" w14:textId="77777777" w:rsidR="00BF351F" w:rsidRPr="006501BB" w:rsidRDefault="00BF351F" w:rsidP="006501BB">
      <w:pPr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wniosek nie może wskazywać wzrostu Wynagrodzenia powyżej tego opublikowanego wskaźnika;</w:t>
      </w:r>
    </w:p>
    <w:p w14:paraId="3195414F" w14:textId="77777777" w:rsidR="00BF351F" w:rsidRPr="006501BB" w:rsidRDefault="00BF351F" w:rsidP="006501BB">
      <w:pPr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od złożenia poprzedniego wniosku upłynęło co najmniej 6 miesięcy, chyba że jest to pierwszy wniosek;</w:t>
      </w:r>
    </w:p>
    <w:p w14:paraId="45F7424D" w14:textId="7A807F60" w:rsidR="00BF351F" w:rsidRPr="006501BB" w:rsidRDefault="00BF351F" w:rsidP="006501BB">
      <w:pPr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maksymalna wartość wzrostu wynagrodzenia Wykonawcy nie przekroczy wartości ustalonej zgodnie z ust. </w:t>
      </w:r>
      <w:r w:rsidR="00F2402D">
        <w:rPr>
          <w:rFonts w:asciiTheme="minorHAnsi" w:hAnsiTheme="minorHAnsi" w:cstheme="minorHAnsi"/>
        </w:rPr>
        <w:t>5</w:t>
      </w:r>
      <w:r w:rsidRPr="006501BB">
        <w:rPr>
          <w:rFonts w:asciiTheme="minorHAnsi" w:hAnsiTheme="minorHAnsi" w:cstheme="minorHAnsi"/>
        </w:rPr>
        <w:t xml:space="preserve"> poniżej;</w:t>
      </w:r>
    </w:p>
    <w:p w14:paraId="39B74C34" w14:textId="77777777" w:rsidR="00BF351F" w:rsidRPr="006501BB" w:rsidRDefault="00BF351F" w:rsidP="006501BB">
      <w:pPr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zostanie podpisany aneks do Umowy.</w:t>
      </w:r>
    </w:p>
    <w:p w14:paraId="47F344A0" w14:textId="77777777" w:rsidR="00BF351F" w:rsidRPr="006501BB" w:rsidRDefault="00BF351F" w:rsidP="006501BB">
      <w:pPr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5A9C90E1" w14:textId="77777777" w:rsidR="00BF351F" w:rsidRPr="006501BB" w:rsidRDefault="00BF351F" w:rsidP="006501BB">
      <w:pPr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436EF103" w14:textId="4FE5FB42" w:rsidR="00BF351F" w:rsidRPr="006501BB" w:rsidRDefault="00BF351F" w:rsidP="006501BB">
      <w:pPr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</w:t>
      </w:r>
      <w:r w:rsidR="00F2402D">
        <w:rPr>
          <w:rFonts w:asciiTheme="minorHAnsi" w:hAnsiTheme="minorHAnsi" w:cstheme="minorHAnsi"/>
        </w:rPr>
        <w:t>3</w:t>
      </w:r>
      <w:r w:rsidRPr="006501BB">
        <w:rPr>
          <w:rFonts w:asciiTheme="minorHAnsi" w:hAnsiTheme="minorHAnsi" w:cstheme="minorHAnsi"/>
        </w:rPr>
        <w:t xml:space="preserve"> poz. </w:t>
      </w:r>
      <w:r w:rsidR="00F2402D">
        <w:rPr>
          <w:rFonts w:asciiTheme="minorHAnsi" w:hAnsiTheme="minorHAnsi" w:cstheme="minorHAnsi"/>
        </w:rPr>
        <w:t>1570</w:t>
      </w:r>
      <w:r w:rsidRPr="006501BB">
        <w:rPr>
          <w:rFonts w:asciiTheme="minorHAnsi" w:hAnsiTheme="minorHAnsi" w:cstheme="minorHAnsi"/>
        </w:rPr>
        <w:t xml:space="preserve">, z </w:t>
      </w:r>
      <w:proofErr w:type="spellStart"/>
      <w:r w:rsidRPr="006501BB">
        <w:rPr>
          <w:rFonts w:asciiTheme="minorHAnsi" w:hAnsiTheme="minorHAnsi" w:cstheme="minorHAnsi"/>
        </w:rPr>
        <w:t>poźn</w:t>
      </w:r>
      <w:proofErr w:type="spellEnd"/>
      <w:r w:rsidRPr="006501BB">
        <w:rPr>
          <w:rFonts w:asciiTheme="minorHAnsi" w:hAnsiTheme="minorHAnsi" w:cstheme="minorHAnsi"/>
        </w:rPr>
        <w:t>. zm.).</w:t>
      </w:r>
    </w:p>
    <w:p w14:paraId="1220E1CD" w14:textId="77777777" w:rsidR="00BF351F" w:rsidRPr="006501BB" w:rsidRDefault="00BF351F" w:rsidP="006501BB">
      <w:pPr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Zakazuje się zmian postanowień zawartej Umowy w stosunku do treści oferty, na podstawie której dokonano wyboru Wykonawcy, chyba że konieczność wprowadzenia zmian wynika z okoliczności wskazanych w ust. 2.</w:t>
      </w:r>
    </w:p>
    <w:p w14:paraId="1283238F" w14:textId="77777777" w:rsidR="00BF351F" w:rsidRPr="006501BB" w:rsidRDefault="00BF351F" w:rsidP="006501BB">
      <w:pPr>
        <w:pStyle w:val="ustp-umowy"/>
        <w:keepLines/>
        <w:numPr>
          <w:ilvl w:val="0"/>
          <w:numId w:val="0"/>
        </w:numPr>
        <w:tabs>
          <w:tab w:val="left" w:pos="708"/>
        </w:tabs>
        <w:suppressAutoHyphens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4BF7CD43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9</w:t>
      </w:r>
    </w:p>
    <w:p w14:paraId="7C8A5289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WŁAŚCIWOŚĆ SĄDU</w:t>
      </w:r>
    </w:p>
    <w:p w14:paraId="618D51BF" w14:textId="77777777" w:rsidR="00BF351F" w:rsidRPr="006501BB" w:rsidRDefault="00BF351F" w:rsidP="006501BB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  <w:color w:val="000000"/>
          <w:lang w:eastAsia="pl-PL"/>
        </w:rPr>
      </w:pPr>
      <w:r w:rsidRPr="006501BB">
        <w:rPr>
          <w:rFonts w:asciiTheme="minorHAnsi" w:hAnsiTheme="minorHAnsi" w:cstheme="minorHAnsi"/>
          <w:color w:val="000000"/>
        </w:rPr>
        <w:t>W przypadku zaistniałego sporu w związku z wykonaniem niniejszej umowy w trybie zamówienia publicznego, Strony są zobowiązane wyczerpać drogę postępowania reklamacyjnego.</w:t>
      </w:r>
    </w:p>
    <w:p w14:paraId="0585EF85" w14:textId="77777777" w:rsidR="00BF351F" w:rsidRPr="006501BB" w:rsidRDefault="00BF351F" w:rsidP="006501BB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outlineLvl w:val="0"/>
        <w:rPr>
          <w:rFonts w:asciiTheme="minorHAnsi" w:hAnsiTheme="minorHAnsi" w:cstheme="minorHAnsi"/>
          <w:color w:val="000000"/>
        </w:rPr>
      </w:pPr>
      <w:r w:rsidRPr="006501BB">
        <w:rPr>
          <w:rFonts w:asciiTheme="minorHAnsi" w:hAnsiTheme="minorHAnsi" w:cstheme="minorHAnsi"/>
          <w:color w:val="000000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7E4280B4" w14:textId="77777777" w:rsidR="00BF351F" w:rsidRPr="006501BB" w:rsidRDefault="00BF351F" w:rsidP="006501BB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outlineLvl w:val="0"/>
        <w:rPr>
          <w:rFonts w:asciiTheme="minorHAnsi" w:hAnsiTheme="minorHAnsi" w:cstheme="minorHAnsi"/>
          <w:color w:val="000000"/>
        </w:rPr>
      </w:pPr>
      <w:r w:rsidRPr="006501BB">
        <w:rPr>
          <w:rFonts w:asciiTheme="minorHAnsi" w:hAnsiTheme="minorHAnsi" w:cstheme="minorHAnsi"/>
          <w:color w:val="000000"/>
        </w:rPr>
        <w:t>W razie odmowy uznania roszczeń przez Wykonawcę lub nie udzielenia odpowiedzi w terminie, Zamawiający jest upoważniony do wystąpienia na drogę sądową.</w:t>
      </w:r>
    </w:p>
    <w:p w14:paraId="58506CDB" w14:textId="77777777" w:rsidR="00BF351F" w:rsidRPr="006501BB" w:rsidRDefault="00BF351F" w:rsidP="006501BB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outlineLvl w:val="0"/>
        <w:rPr>
          <w:rFonts w:asciiTheme="minorHAnsi" w:hAnsiTheme="minorHAnsi" w:cstheme="minorHAnsi"/>
          <w:color w:val="000000"/>
        </w:rPr>
      </w:pPr>
      <w:r w:rsidRPr="006501BB">
        <w:rPr>
          <w:rFonts w:asciiTheme="minorHAnsi" w:hAnsiTheme="minorHAnsi" w:cstheme="minorHAnsi"/>
          <w:color w:val="000000"/>
        </w:rPr>
        <w:lastRenderedPageBreak/>
        <w:t xml:space="preserve">W sprawach nieuregulowanych niniejszą umową mają zastosowanie przepisy Kodeksu Cywilnego (Dz. U. z 2023 r. poz. 1610 z </w:t>
      </w:r>
      <w:proofErr w:type="spellStart"/>
      <w:r w:rsidRPr="006501BB">
        <w:rPr>
          <w:rFonts w:asciiTheme="minorHAnsi" w:hAnsiTheme="minorHAnsi" w:cstheme="minorHAnsi"/>
          <w:color w:val="000000"/>
        </w:rPr>
        <w:t>późn</w:t>
      </w:r>
      <w:proofErr w:type="spellEnd"/>
      <w:r w:rsidRPr="006501BB">
        <w:rPr>
          <w:rFonts w:asciiTheme="minorHAnsi" w:hAnsiTheme="minorHAnsi" w:cstheme="minorHAnsi"/>
          <w:color w:val="000000"/>
        </w:rPr>
        <w:t xml:space="preserve">. zm.) i  ustawy z dnia 11 września 2019 r.– Prawo zamówień publicznych (Dz. U. z 2023 r. poz. 1605 z </w:t>
      </w:r>
      <w:proofErr w:type="spellStart"/>
      <w:r w:rsidRPr="006501BB">
        <w:rPr>
          <w:rFonts w:asciiTheme="minorHAnsi" w:hAnsiTheme="minorHAnsi" w:cstheme="minorHAnsi"/>
          <w:color w:val="000000"/>
        </w:rPr>
        <w:t>późn</w:t>
      </w:r>
      <w:proofErr w:type="spellEnd"/>
      <w:r w:rsidRPr="006501BB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6501BB">
        <w:rPr>
          <w:rFonts w:asciiTheme="minorHAnsi" w:hAnsiTheme="minorHAnsi" w:cstheme="minorHAnsi"/>
          <w:color w:val="000000"/>
        </w:rPr>
        <w:t>zm</w:t>
      </w:r>
      <w:proofErr w:type="spellEnd"/>
      <w:r w:rsidRPr="006501BB">
        <w:rPr>
          <w:rFonts w:asciiTheme="minorHAnsi" w:hAnsiTheme="minorHAnsi" w:cstheme="minorHAnsi"/>
          <w:color w:val="000000"/>
        </w:rPr>
        <w:t>).</w:t>
      </w:r>
    </w:p>
    <w:p w14:paraId="206CE3F4" w14:textId="77777777" w:rsidR="00BF351F" w:rsidRPr="006501BB" w:rsidRDefault="00BF351F" w:rsidP="006501BB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outlineLvl w:val="0"/>
        <w:rPr>
          <w:rFonts w:asciiTheme="minorHAnsi" w:hAnsiTheme="minorHAnsi" w:cstheme="minorHAnsi"/>
          <w:color w:val="000000"/>
        </w:rPr>
      </w:pPr>
      <w:r w:rsidRPr="006501BB">
        <w:rPr>
          <w:rFonts w:asciiTheme="minorHAnsi" w:hAnsiTheme="minorHAnsi" w:cstheme="minorHAnsi"/>
          <w:color w:val="000000"/>
        </w:rPr>
        <w:t>Spory mogące wyniknąć w związku z zawarciem lub wykonywaniem niniejszej umowy strony poddają rozstrzygnięciu sądowi powszechnemu miejscowo właściwemu ze względu na siedzibę Zamawiającego.</w:t>
      </w:r>
    </w:p>
    <w:p w14:paraId="049F82FE" w14:textId="77777777" w:rsidR="00711664" w:rsidRPr="006501BB" w:rsidRDefault="00711664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6710743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§ 10</w:t>
      </w:r>
    </w:p>
    <w:p w14:paraId="69308FFF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POSTANOWIENIA KOŃCOWE</w:t>
      </w:r>
    </w:p>
    <w:p w14:paraId="071110D1" w14:textId="77777777" w:rsidR="00BF351F" w:rsidRPr="006501BB" w:rsidRDefault="00F2402D" w:rsidP="006501BB">
      <w:pPr>
        <w:widowControl w:val="0"/>
        <w:numPr>
          <w:ilvl w:val="0"/>
          <w:numId w:val="2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  <w:color w:val="000000"/>
        </w:rPr>
        <w:t xml:space="preserve"> </w:t>
      </w:r>
      <w:r w:rsidR="00BF351F" w:rsidRPr="006501BB">
        <w:rPr>
          <w:rFonts w:asciiTheme="minorHAnsi" w:hAnsiTheme="minorHAnsi" w:cstheme="minorHAnsi"/>
          <w:color w:val="000000"/>
        </w:rPr>
        <w:t>Umowę sporządzono w jednym egzemplarzu podpisywanym elektronicznie.</w:t>
      </w:r>
    </w:p>
    <w:p w14:paraId="34BED9F9" w14:textId="77777777" w:rsidR="00BF351F" w:rsidRPr="006501BB" w:rsidRDefault="00BF351F" w:rsidP="006501BB">
      <w:pPr>
        <w:widowControl w:val="0"/>
        <w:numPr>
          <w:ilvl w:val="0"/>
          <w:numId w:val="2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outlineLvl w:val="0"/>
        <w:rPr>
          <w:rFonts w:asciiTheme="minorHAnsi" w:hAnsiTheme="minorHAnsi" w:cstheme="minorHAnsi"/>
          <w:color w:val="000000"/>
        </w:rPr>
      </w:pPr>
      <w:r w:rsidRPr="006501BB">
        <w:rPr>
          <w:rFonts w:asciiTheme="minorHAnsi" w:hAnsiTheme="minorHAnsi" w:cstheme="minorHAnsi"/>
          <w:color w:val="000000"/>
        </w:rPr>
        <w:t>Integralną część umowy stanowią następujące załączniki:</w:t>
      </w:r>
    </w:p>
    <w:p w14:paraId="18BCFA34" w14:textId="77777777" w:rsidR="00BF351F" w:rsidRPr="006501BB" w:rsidRDefault="00BF351F" w:rsidP="006501B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/>
        <w:jc w:val="both"/>
        <w:outlineLvl w:val="0"/>
        <w:rPr>
          <w:rFonts w:asciiTheme="minorHAnsi" w:hAnsiTheme="minorHAnsi" w:cstheme="minorHAnsi"/>
          <w:color w:val="000000"/>
        </w:rPr>
      </w:pPr>
      <w:r w:rsidRPr="006501BB">
        <w:rPr>
          <w:rFonts w:asciiTheme="minorHAnsi" w:hAnsiTheme="minorHAnsi" w:cstheme="minorHAnsi"/>
          <w:color w:val="000000"/>
        </w:rPr>
        <w:t>załącznik nr 1 – Formularz ofertowy i Formularz Kalkulacja ceny</w:t>
      </w:r>
      <w:r w:rsidR="00F2402D">
        <w:rPr>
          <w:rFonts w:asciiTheme="minorHAnsi" w:hAnsiTheme="minorHAnsi" w:cstheme="minorHAnsi"/>
          <w:color w:val="000000"/>
        </w:rPr>
        <w:t>.</w:t>
      </w:r>
    </w:p>
    <w:p w14:paraId="24D76114" w14:textId="77777777" w:rsidR="00BF083F" w:rsidRPr="006501BB" w:rsidRDefault="00BF083F" w:rsidP="006501BB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75B3FAFA" w14:textId="77777777" w:rsidR="00BF083F" w:rsidRPr="006501BB" w:rsidRDefault="00BF083F" w:rsidP="006501BB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14B04A4D" w14:textId="77777777" w:rsidR="00BF083F" w:rsidRPr="006501BB" w:rsidRDefault="00BF083F" w:rsidP="006501BB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4A1F1AA7" w14:textId="77777777" w:rsidR="00BF083F" w:rsidRPr="006501BB" w:rsidRDefault="00BF083F" w:rsidP="006501B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>ZAMAWIAJĄCY:</w:t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</w:r>
      <w:r w:rsidRPr="006501BB">
        <w:rPr>
          <w:rFonts w:asciiTheme="minorHAnsi" w:eastAsia="Times New Roman" w:hAnsiTheme="minorHAnsi" w:cstheme="minorHAnsi"/>
          <w:b/>
          <w:bCs/>
          <w:lang w:eastAsia="ar-SA"/>
        </w:rPr>
        <w:tab/>
        <w:t xml:space="preserve">                   WYKONAWCA:</w:t>
      </w:r>
    </w:p>
    <w:p w14:paraId="264E58BA" w14:textId="77777777" w:rsidR="00301CB5" w:rsidRPr="006501BB" w:rsidRDefault="00301CB5" w:rsidP="006501BB">
      <w:pPr>
        <w:spacing w:after="0" w:line="240" w:lineRule="auto"/>
        <w:rPr>
          <w:rFonts w:asciiTheme="minorHAnsi" w:hAnsiTheme="minorHAnsi" w:cstheme="minorHAnsi"/>
        </w:rPr>
      </w:pPr>
    </w:p>
    <w:sectPr w:rsidR="00301CB5" w:rsidRPr="006501BB" w:rsidSect="008E2E68">
      <w:headerReference w:type="even" r:id="rId8"/>
      <w:headerReference w:type="default" r:id="rId9"/>
      <w:headerReference w:type="first" r:id="rId10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DA05567" w16cex:dateUtc="2024-02-23T07:55:00Z"/>
  <w16cex:commentExtensible w16cex:durableId="27F2073F" w16cex:dateUtc="2024-02-23T07:58:00Z"/>
  <w16cex:commentExtensible w16cex:durableId="31A61206" w16cex:dateUtc="2024-02-23T12:02:00Z"/>
  <w16cex:commentExtensible w16cex:durableId="4F050D72" w16cex:dateUtc="2024-02-23T08:0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B18A6" w14:textId="77777777" w:rsidR="00003785" w:rsidRDefault="00003785" w:rsidP="00BF083F">
      <w:pPr>
        <w:spacing w:after="0" w:line="240" w:lineRule="auto"/>
      </w:pPr>
      <w:r>
        <w:separator/>
      </w:r>
    </w:p>
  </w:endnote>
  <w:endnote w:type="continuationSeparator" w:id="0">
    <w:p w14:paraId="48145A60" w14:textId="77777777" w:rsidR="00003785" w:rsidRDefault="00003785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AD9D5" w14:textId="77777777" w:rsidR="00003785" w:rsidRDefault="00003785" w:rsidP="00BF083F">
      <w:pPr>
        <w:spacing w:after="0" w:line="240" w:lineRule="auto"/>
      </w:pPr>
      <w:r>
        <w:separator/>
      </w:r>
    </w:p>
  </w:footnote>
  <w:footnote w:type="continuationSeparator" w:id="0">
    <w:p w14:paraId="08A01777" w14:textId="77777777" w:rsidR="00003785" w:rsidRDefault="00003785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9C4B3" w14:textId="77777777" w:rsidR="00BF083F" w:rsidRDefault="00003785">
    <w:pPr>
      <w:pStyle w:val="Nagwek"/>
    </w:pPr>
    <w:r>
      <w:rPr>
        <w:noProof/>
      </w:rPr>
      <w:pict w14:anchorId="2CB7C63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7" o:spid="_x0000_s2050" type="#_x0000_t136" style="position:absolute;margin-left:0;margin-top:0;width:399.7pt;height:239.8pt;rotation:315;z-index:-251658752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EE225" w14:textId="77777777" w:rsidR="00BF083F" w:rsidRPr="00711664" w:rsidRDefault="00711664" w:rsidP="00711664">
    <w:pPr>
      <w:pStyle w:val="Nagwek"/>
      <w:jc w:val="right"/>
      <w:rPr>
        <w:i/>
      </w:rPr>
    </w:pPr>
    <w:r w:rsidRPr="00711664">
      <w:rPr>
        <w:i/>
      </w:rPr>
      <w:t xml:space="preserve"> </w:t>
    </w:r>
    <w:r>
      <w:rPr>
        <w:i/>
      </w:rPr>
      <w:t>Załącznik 6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0EFA4" w14:textId="77777777" w:rsidR="00BF083F" w:rsidRDefault="00003785">
    <w:pPr>
      <w:pStyle w:val="Nagwek"/>
    </w:pPr>
    <w:r>
      <w:rPr>
        <w:noProof/>
      </w:rPr>
      <w:pict w14:anchorId="213C6FF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6" o:spid="_x0000_s2049" type="#_x0000_t136" style="position:absolute;margin-left:0;margin-top:0;width:399.7pt;height:239.8pt;rotation:315;z-index:-251659776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977E0"/>
    <w:multiLevelType w:val="hybridMultilevel"/>
    <w:tmpl w:val="89E0B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B0424"/>
    <w:multiLevelType w:val="hybridMultilevel"/>
    <w:tmpl w:val="BBD0CFD2"/>
    <w:lvl w:ilvl="0" w:tplc="4FF86F4A">
      <w:start w:val="1"/>
      <w:numFmt w:val="decimal"/>
      <w:lvlText w:val="%1)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46DE3"/>
    <w:multiLevelType w:val="hybridMultilevel"/>
    <w:tmpl w:val="EC9016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C2A17"/>
    <w:multiLevelType w:val="hybridMultilevel"/>
    <w:tmpl w:val="B30ED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DA4F0A"/>
    <w:multiLevelType w:val="hybridMultilevel"/>
    <w:tmpl w:val="E2F6BC9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73795E"/>
    <w:multiLevelType w:val="hybridMultilevel"/>
    <w:tmpl w:val="B3601C5C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A6217"/>
    <w:multiLevelType w:val="hybridMultilevel"/>
    <w:tmpl w:val="F8C2EC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23A8B"/>
    <w:multiLevelType w:val="hybridMultilevel"/>
    <w:tmpl w:val="675A4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B001B"/>
    <w:multiLevelType w:val="hybridMultilevel"/>
    <w:tmpl w:val="D0644450"/>
    <w:lvl w:ilvl="0" w:tplc="3EAEE4D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7" w15:restartNumberingAfterBreak="0">
    <w:nsid w:val="53437848"/>
    <w:multiLevelType w:val="hybridMultilevel"/>
    <w:tmpl w:val="A6CEB0DE"/>
    <w:lvl w:ilvl="0" w:tplc="DCC87A36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97F87"/>
    <w:multiLevelType w:val="hybridMultilevel"/>
    <w:tmpl w:val="B30ED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8312C8"/>
    <w:multiLevelType w:val="multilevel"/>
    <w:tmpl w:val="7D58F9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366A7"/>
    <w:multiLevelType w:val="hybridMultilevel"/>
    <w:tmpl w:val="B4CA5A78"/>
    <w:lvl w:ilvl="0" w:tplc="0936D04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794E6F"/>
    <w:multiLevelType w:val="hybridMultilevel"/>
    <w:tmpl w:val="E932B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C747B1E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DA2052"/>
    <w:multiLevelType w:val="hybridMultilevel"/>
    <w:tmpl w:val="1FDC8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59776DC"/>
    <w:multiLevelType w:val="singleLevel"/>
    <w:tmpl w:val="9DDEB8AE"/>
    <w:lvl w:ilvl="0">
      <w:start w:val="1"/>
      <w:numFmt w:val="decimal"/>
      <w:pStyle w:val="ustp-umowy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9" w15:restartNumberingAfterBreak="0">
    <w:nsid w:val="76112CB4"/>
    <w:multiLevelType w:val="hybridMultilevel"/>
    <w:tmpl w:val="ADDEA0AE"/>
    <w:lvl w:ilvl="0" w:tplc="E93C38A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A892FAB"/>
    <w:multiLevelType w:val="hybridMultilevel"/>
    <w:tmpl w:val="9648E48A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7"/>
    <w:lvlOverride w:ilvl="0">
      <w:startOverride w:val="1"/>
    </w:lvlOverride>
  </w:num>
  <w:num w:numId="11">
    <w:abstractNumId w:val="21"/>
  </w:num>
  <w:num w:numId="12">
    <w:abstractNumId w:val="1"/>
  </w:num>
  <w:num w:numId="13">
    <w:abstractNumId w:val="18"/>
  </w:num>
  <w:num w:numId="14">
    <w:abstractNumId w:val="13"/>
    <w:lvlOverride w:ilvl="0">
      <w:startOverride w:val="1"/>
    </w:lvlOverride>
  </w:num>
  <w:num w:numId="15">
    <w:abstractNumId w:val="30"/>
  </w:num>
  <w:num w:numId="16">
    <w:abstractNumId w:val="25"/>
  </w:num>
  <w:num w:numId="17">
    <w:abstractNumId w:val="29"/>
  </w:num>
  <w:num w:numId="18">
    <w:abstractNumId w:val="5"/>
  </w:num>
  <w:num w:numId="19">
    <w:abstractNumId w:val="0"/>
  </w:num>
  <w:num w:numId="20">
    <w:abstractNumId w:val="20"/>
  </w:num>
  <w:num w:numId="21">
    <w:abstractNumId w:val="17"/>
  </w:num>
  <w:num w:numId="2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3"/>
  </w:num>
  <w:num w:numId="24">
    <w:abstractNumId w:val="28"/>
    <w:lvlOverride w:ilvl="0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CB"/>
    <w:rsid w:val="000003DD"/>
    <w:rsid w:val="0000041C"/>
    <w:rsid w:val="00003785"/>
    <w:rsid w:val="000074B1"/>
    <w:rsid w:val="00010A54"/>
    <w:rsid w:val="00010FCB"/>
    <w:rsid w:val="00013E7A"/>
    <w:rsid w:val="00026DC2"/>
    <w:rsid w:val="00036FCC"/>
    <w:rsid w:val="00041579"/>
    <w:rsid w:val="00073776"/>
    <w:rsid w:val="000B07F1"/>
    <w:rsid w:val="000E66F9"/>
    <w:rsid w:val="00100970"/>
    <w:rsid w:val="001131BD"/>
    <w:rsid w:val="001350E3"/>
    <w:rsid w:val="001418B7"/>
    <w:rsid w:val="001458EC"/>
    <w:rsid w:val="00156DE5"/>
    <w:rsid w:val="00165391"/>
    <w:rsid w:val="001847E6"/>
    <w:rsid w:val="00191E31"/>
    <w:rsid w:val="001C64E8"/>
    <w:rsid w:val="001D2627"/>
    <w:rsid w:val="001E17D3"/>
    <w:rsid w:val="001E6D6F"/>
    <w:rsid w:val="002024CB"/>
    <w:rsid w:val="002044B2"/>
    <w:rsid w:val="0020729F"/>
    <w:rsid w:val="00227252"/>
    <w:rsid w:val="002448A1"/>
    <w:rsid w:val="00265791"/>
    <w:rsid w:val="00266B35"/>
    <w:rsid w:val="00280D8F"/>
    <w:rsid w:val="00295E16"/>
    <w:rsid w:val="002A0290"/>
    <w:rsid w:val="002A4A91"/>
    <w:rsid w:val="002B1CD2"/>
    <w:rsid w:val="002C3330"/>
    <w:rsid w:val="002D533E"/>
    <w:rsid w:val="002F2548"/>
    <w:rsid w:val="002F2872"/>
    <w:rsid w:val="002F623A"/>
    <w:rsid w:val="00301CB5"/>
    <w:rsid w:val="00302777"/>
    <w:rsid w:val="00304795"/>
    <w:rsid w:val="003628A8"/>
    <w:rsid w:val="00364DEE"/>
    <w:rsid w:val="00365DF1"/>
    <w:rsid w:val="00372782"/>
    <w:rsid w:val="0038534E"/>
    <w:rsid w:val="003914EA"/>
    <w:rsid w:val="003B768A"/>
    <w:rsid w:val="004007C6"/>
    <w:rsid w:val="00401CE1"/>
    <w:rsid w:val="00422EE7"/>
    <w:rsid w:val="004311D3"/>
    <w:rsid w:val="004320E2"/>
    <w:rsid w:val="004433A3"/>
    <w:rsid w:val="00452269"/>
    <w:rsid w:val="00457A7E"/>
    <w:rsid w:val="00475703"/>
    <w:rsid w:val="004839D1"/>
    <w:rsid w:val="004C041E"/>
    <w:rsid w:val="004C1036"/>
    <w:rsid w:val="004C3EC3"/>
    <w:rsid w:val="004D41B6"/>
    <w:rsid w:val="004F15FE"/>
    <w:rsid w:val="0050295B"/>
    <w:rsid w:val="005317FC"/>
    <w:rsid w:val="00554F9E"/>
    <w:rsid w:val="00563A75"/>
    <w:rsid w:val="00567B44"/>
    <w:rsid w:val="0058452B"/>
    <w:rsid w:val="005B54DE"/>
    <w:rsid w:val="005E2B53"/>
    <w:rsid w:val="006070FF"/>
    <w:rsid w:val="006501BB"/>
    <w:rsid w:val="00664809"/>
    <w:rsid w:val="00667E1F"/>
    <w:rsid w:val="006773A3"/>
    <w:rsid w:val="006812B5"/>
    <w:rsid w:val="00691C17"/>
    <w:rsid w:val="00691C69"/>
    <w:rsid w:val="006973BE"/>
    <w:rsid w:val="0069773E"/>
    <w:rsid w:val="006B2224"/>
    <w:rsid w:val="006B241F"/>
    <w:rsid w:val="006C4DD3"/>
    <w:rsid w:val="006E7C48"/>
    <w:rsid w:val="006F1CC8"/>
    <w:rsid w:val="00703D26"/>
    <w:rsid w:val="00711664"/>
    <w:rsid w:val="00722290"/>
    <w:rsid w:val="00745E37"/>
    <w:rsid w:val="007723FD"/>
    <w:rsid w:val="00775282"/>
    <w:rsid w:val="0077737D"/>
    <w:rsid w:val="00783131"/>
    <w:rsid w:val="007B5E87"/>
    <w:rsid w:val="007C61A9"/>
    <w:rsid w:val="007D654B"/>
    <w:rsid w:val="007E2B7C"/>
    <w:rsid w:val="007F3423"/>
    <w:rsid w:val="007F5353"/>
    <w:rsid w:val="008244C7"/>
    <w:rsid w:val="00824D28"/>
    <w:rsid w:val="00835CCB"/>
    <w:rsid w:val="00840F69"/>
    <w:rsid w:val="0084471F"/>
    <w:rsid w:val="00853E4F"/>
    <w:rsid w:val="00855C22"/>
    <w:rsid w:val="008A4BAF"/>
    <w:rsid w:val="008B3CAC"/>
    <w:rsid w:val="008B4E3E"/>
    <w:rsid w:val="008B57EA"/>
    <w:rsid w:val="008C3B8B"/>
    <w:rsid w:val="008D4C8F"/>
    <w:rsid w:val="008D6B1F"/>
    <w:rsid w:val="008E12B9"/>
    <w:rsid w:val="008E2E68"/>
    <w:rsid w:val="008F5521"/>
    <w:rsid w:val="008F722D"/>
    <w:rsid w:val="0092659A"/>
    <w:rsid w:val="00951CDD"/>
    <w:rsid w:val="00962C2B"/>
    <w:rsid w:val="00973D7B"/>
    <w:rsid w:val="00975702"/>
    <w:rsid w:val="00991686"/>
    <w:rsid w:val="009A5550"/>
    <w:rsid w:val="009B0D5A"/>
    <w:rsid w:val="009B740D"/>
    <w:rsid w:val="009E0CC4"/>
    <w:rsid w:val="009F0117"/>
    <w:rsid w:val="009F1E2C"/>
    <w:rsid w:val="00A253ED"/>
    <w:rsid w:val="00A30218"/>
    <w:rsid w:val="00A3671D"/>
    <w:rsid w:val="00A51CCF"/>
    <w:rsid w:val="00A526C4"/>
    <w:rsid w:val="00A55620"/>
    <w:rsid w:val="00A55F23"/>
    <w:rsid w:val="00A645EA"/>
    <w:rsid w:val="00AA6C3B"/>
    <w:rsid w:val="00AC2B91"/>
    <w:rsid w:val="00B26705"/>
    <w:rsid w:val="00B27203"/>
    <w:rsid w:val="00B324CB"/>
    <w:rsid w:val="00B519F0"/>
    <w:rsid w:val="00B6028F"/>
    <w:rsid w:val="00B6037B"/>
    <w:rsid w:val="00B71125"/>
    <w:rsid w:val="00B7164C"/>
    <w:rsid w:val="00B84695"/>
    <w:rsid w:val="00B921B7"/>
    <w:rsid w:val="00B96671"/>
    <w:rsid w:val="00BF083F"/>
    <w:rsid w:val="00BF351F"/>
    <w:rsid w:val="00C0084A"/>
    <w:rsid w:val="00C30B7F"/>
    <w:rsid w:val="00C65900"/>
    <w:rsid w:val="00C92AEA"/>
    <w:rsid w:val="00CB1A70"/>
    <w:rsid w:val="00CC4AF4"/>
    <w:rsid w:val="00D20EDE"/>
    <w:rsid w:val="00D34A9F"/>
    <w:rsid w:val="00D4144F"/>
    <w:rsid w:val="00D41FFC"/>
    <w:rsid w:val="00D9478D"/>
    <w:rsid w:val="00D95A84"/>
    <w:rsid w:val="00DA1240"/>
    <w:rsid w:val="00DA756E"/>
    <w:rsid w:val="00DB0FBA"/>
    <w:rsid w:val="00DB3A40"/>
    <w:rsid w:val="00DE1487"/>
    <w:rsid w:val="00E10CBB"/>
    <w:rsid w:val="00E30E31"/>
    <w:rsid w:val="00E31DB3"/>
    <w:rsid w:val="00E672EE"/>
    <w:rsid w:val="00E711F0"/>
    <w:rsid w:val="00E81E37"/>
    <w:rsid w:val="00EB194E"/>
    <w:rsid w:val="00EB1B99"/>
    <w:rsid w:val="00EE7585"/>
    <w:rsid w:val="00EF25A7"/>
    <w:rsid w:val="00F23E21"/>
    <w:rsid w:val="00F2402D"/>
    <w:rsid w:val="00F34174"/>
    <w:rsid w:val="00F370BF"/>
    <w:rsid w:val="00F454C4"/>
    <w:rsid w:val="00F75FEB"/>
    <w:rsid w:val="00F81CC0"/>
    <w:rsid w:val="00FC69A5"/>
    <w:rsid w:val="00FC6C69"/>
    <w:rsid w:val="00FD0256"/>
    <w:rsid w:val="00FD68BF"/>
    <w:rsid w:val="00FF0E87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635806"/>
  <w15:docId w15:val="{D5BF29E3-7F19-4E66-B04C-E64FFCF3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autoRedefine/>
    <w:qFormat/>
    <w:rsid w:val="00FC69A5"/>
    <w:pPr>
      <w:numPr>
        <w:numId w:val="21"/>
      </w:numPr>
      <w:spacing w:before="60" w:after="12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A9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34A9F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FF17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179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F179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17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1793"/>
    <w:rPr>
      <w:b/>
      <w:bCs/>
      <w:lang w:eastAsia="en-US"/>
    </w:rPr>
  </w:style>
  <w:style w:type="character" w:styleId="Hipercze">
    <w:name w:val="Hyperlink"/>
    <w:uiPriority w:val="99"/>
    <w:unhideWhenUsed/>
    <w:rsid w:val="00302777"/>
    <w:rPr>
      <w:color w:val="0000FF"/>
      <w:u w:val="single"/>
    </w:rPr>
  </w:style>
  <w:style w:type="paragraph" w:styleId="Poprawka">
    <w:name w:val="Revision"/>
    <w:hidden/>
    <w:uiPriority w:val="99"/>
    <w:semiHidden/>
    <w:rsid w:val="0084471F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FC69A5"/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customStyle="1" w:styleId="tytu">
    <w:name w:val="tytuł"/>
    <w:basedOn w:val="Normalny"/>
    <w:rsid w:val="00FC69A5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customStyle="1" w:styleId="paragraf">
    <w:name w:val="paragraf"/>
    <w:basedOn w:val="Normalny"/>
    <w:rsid w:val="00FC69A5"/>
    <w:pPr>
      <w:keepNext/>
      <w:spacing w:before="240" w:after="240" w:line="360" w:lineRule="atLeast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Body1">
    <w:name w:val="Body 1"/>
    <w:basedOn w:val="Normalny"/>
    <w:link w:val="Body1Char"/>
    <w:rsid w:val="00FC69A5"/>
    <w:pPr>
      <w:widowControl w:val="0"/>
      <w:spacing w:before="20" w:after="40"/>
      <w:jc w:val="both"/>
    </w:pPr>
    <w:rPr>
      <w:snapToGrid w:val="0"/>
      <w:lang w:val="x-none"/>
    </w:rPr>
  </w:style>
  <w:style w:type="character" w:customStyle="1" w:styleId="Body1Char">
    <w:name w:val="Body 1 Char"/>
    <w:link w:val="Body1"/>
    <w:rsid w:val="00FC69A5"/>
    <w:rPr>
      <w:snapToGrid w:val="0"/>
      <w:sz w:val="22"/>
      <w:szCs w:val="22"/>
      <w:lang w:val="x-none"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711664"/>
    <w:pPr>
      <w:ind w:left="720"/>
      <w:contextualSpacing/>
    </w:pPr>
  </w:style>
  <w:style w:type="paragraph" w:customStyle="1" w:styleId="ustp-umowy">
    <w:name w:val="ustęp-umowy"/>
    <w:basedOn w:val="Normalny"/>
    <w:rsid w:val="00BF351F"/>
    <w:pPr>
      <w:numPr>
        <w:numId w:val="24"/>
      </w:numPr>
      <w:spacing w:after="0" w:line="240" w:lineRule="auto"/>
    </w:pPr>
    <w:rPr>
      <w:rFonts w:ascii="Times New Roman" w:eastAsia="Times New Roman" w:hAnsi="Times New Roman"/>
      <w:spacing w:val="2"/>
      <w:kern w:val="16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BF351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0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7BC65-12CE-42CB-902D-F772FC2B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1792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Links>
    <vt:vector size="18" baseType="variant">
      <vt:variant>
        <vt:i4>4718691</vt:i4>
      </vt:variant>
      <vt:variant>
        <vt:i4>6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  <vt:variant>
        <vt:i4>1376306</vt:i4>
      </vt:variant>
      <vt:variant>
        <vt:i4>3</vt:i4>
      </vt:variant>
      <vt:variant>
        <vt:i4>0</vt:i4>
      </vt:variant>
      <vt:variant>
        <vt:i4>5</vt:i4>
      </vt:variant>
      <vt:variant>
        <vt:lpwstr>mailto:logistyka@au.am.gdynia.pl</vt:lpwstr>
      </vt:variant>
      <vt:variant>
        <vt:lpwstr/>
      </vt:variant>
      <vt:variant>
        <vt:i4>4718691</vt:i4>
      </vt:variant>
      <vt:variant>
        <vt:i4>0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Kolesińska Anna</cp:lastModifiedBy>
  <cp:revision>3</cp:revision>
  <cp:lastPrinted>2024-03-11T07:45:00Z</cp:lastPrinted>
  <dcterms:created xsi:type="dcterms:W3CDTF">2024-02-26T12:45:00Z</dcterms:created>
  <dcterms:modified xsi:type="dcterms:W3CDTF">2024-03-11T07:45:00Z</dcterms:modified>
</cp:coreProperties>
</file>