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4D0342" w:rsidRDefault="00D62E6E" w:rsidP="004D0342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51011" w:rsidRPr="004D0342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4D034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D0342" w:rsidTr="00D62E6E">
        <w:tc>
          <w:tcPr>
            <w:tcW w:w="2800" w:type="dxa"/>
            <w:shd w:val="clear" w:color="auto" w:fill="auto"/>
          </w:tcPr>
          <w:p w:rsidR="00D62E6E" w:rsidRPr="004D0342" w:rsidRDefault="00D62E6E" w:rsidP="004D03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D0342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D0342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D0342" w:rsidRDefault="00D62E6E" w:rsidP="004D034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D0342" w:rsidRDefault="00D62E6E" w:rsidP="004D034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D0342" w:rsidRDefault="00D62E6E" w:rsidP="004D0342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  <w:bookmarkStart w:id="0" w:name="_GoBack"/>
            <w:bookmarkEnd w:id="0"/>
          </w:p>
        </w:tc>
      </w:tr>
      <w:tr w:rsidR="00D62E6E" w:rsidRPr="004D0342" w:rsidTr="00D62E6E">
        <w:tc>
          <w:tcPr>
            <w:tcW w:w="2800" w:type="dxa"/>
            <w:shd w:val="clear" w:color="auto" w:fill="auto"/>
          </w:tcPr>
          <w:p w:rsidR="00D62E6E" w:rsidRPr="004D0342" w:rsidRDefault="00D62E6E" w:rsidP="004D0342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D0342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D0342" w:rsidRDefault="00D62E6E" w:rsidP="004D034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4D0342" w:rsidRDefault="00D62E6E" w:rsidP="004D0342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D0342" w:rsidRDefault="00D62E6E" w:rsidP="004D0342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D0342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4D0342" w:rsidRDefault="00BC121E" w:rsidP="004D0342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51011" w:rsidRPr="004D0342" w:rsidTr="000D0E0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51011" w:rsidRPr="004D0342" w:rsidRDefault="00B51011" w:rsidP="004D0342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B51011" w:rsidRPr="004D0342" w:rsidRDefault="00B51011" w:rsidP="004D0342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B51011" w:rsidRPr="004D0342" w:rsidRDefault="00B51011" w:rsidP="004D034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B51011" w:rsidRPr="004D0342" w:rsidRDefault="00B51011" w:rsidP="004D034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D0342" w:rsidRDefault="00B51011" w:rsidP="004D0342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4D0342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D0342" w:rsidTr="00D62E6E">
        <w:tc>
          <w:tcPr>
            <w:tcW w:w="2269" w:type="dxa"/>
            <w:shd w:val="clear" w:color="auto" w:fill="auto"/>
          </w:tcPr>
          <w:p w:rsidR="00D62E6E" w:rsidRPr="004D0342" w:rsidRDefault="00D62E6E" w:rsidP="004D03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D0342" w:rsidRDefault="00B51011" w:rsidP="004D03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miału węglowego typu MII w ilości 1850 ton na sezon grzewczy 2024/2025 wraz z rozładunkiem dla Ciepłowni Politechniki Częstochowskiej</w:t>
            </w:r>
            <w:r w:rsidR="00D62E6E"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51011" w:rsidRPr="004D0342" w:rsidTr="000D0E0C">
        <w:tc>
          <w:tcPr>
            <w:tcW w:w="2269" w:type="dxa"/>
            <w:shd w:val="clear" w:color="auto" w:fill="auto"/>
          </w:tcPr>
          <w:p w:rsidR="00B51011" w:rsidRPr="004D0342" w:rsidRDefault="00B51011" w:rsidP="004D03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1011" w:rsidRPr="004D0342" w:rsidRDefault="00B51011" w:rsidP="004D03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RK-NZ.261.5.2024.MM</w:t>
            </w:r>
          </w:p>
        </w:tc>
      </w:tr>
    </w:tbl>
    <w:p w:rsidR="00BC121E" w:rsidRPr="004D0342" w:rsidRDefault="00B51011" w:rsidP="004D0342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4D034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4D0342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4D0342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4D0342" w:rsidRDefault="008E296F" w:rsidP="004D0342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4D034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D034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4D034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4D034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4D0342" w:rsidRDefault="00BC121E" w:rsidP="004D0342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4D0342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4D0342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4D0342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4D0342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4D0342" w:rsidRDefault="00BF69A4" w:rsidP="004D0342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sz w:val="24"/>
          <w:szCs w:val="24"/>
          <w:lang w:eastAsia="pl-PL"/>
        </w:rPr>
        <w:lastRenderedPageBreak/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034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D034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4D034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D0342" w:rsidRDefault="00BC121E" w:rsidP="004D0342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D0342" w:rsidRDefault="00BC121E" w:rsidP="004D0342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4D0342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4D0342" w:rsidRDefault="00BC121E" w:rsidP="004D034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4D0342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D0342" w:rsidRDefault="00067B62" w:rsidP="004D0342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4D034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4D034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D034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4D0342" w:rsidRDefault="00067B62" w:rsidP="004D0342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D0342" w:rsidTr="00620E37">
        <w:tc>
          <w:tcPr>
            <w:tcW w:w="2660" w:type="dxa"/>
            <w:shd w:val="clear" w:color="auto" w:fill="auto"/>
          </w:tcPr>
          <w:p w:rsidR="00BC121E" w:rsidRPr="004D0342" w:rsidRDefault="00BC121E" w:rsidP="004D034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D0342" w:rsidRDefault="00D62E6E" w:rsidP="004D034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4D0342" w:rsidRDefault="00844A96" w:rsidP="004D0342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D0342" w:rsidRDefault="00BC121E" w:rsidP="004D034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4D0342" w:rsidRDefault="00BC121E" w:rsidP="004D0342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D0342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D0342" w:rsidRDefault="00844A96" w:rsidP="004D0342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51011"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4D0342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4C8" w:rsidRDefault="00C034C8">
      <w:r>
        <w:separator/>
      </w:r>
    </w:p>
  </w:endnote>
  <w:endnote w:type="continuationSeparator" w:id="0">
    <w:p w:rsidR="00C034C8" w:rsidRDefault="00C03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3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034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011" w:rsidRDefault="00B510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4C8" w:rsidRDefault="00C034C8">
      <w:r>
        <w:separator/>
      </w:r>
    </w:p>
  </w:footnote>
  <w:footnote w:type="continuationSeparator" w:id="0">
    <w:p w:rsidR="00C034C8" w:rsidRDefault="00C03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011" w:rsidRDefault="00B51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011" w:rsidRDefault="00B510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011" w:rsidRDefault="00B510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34C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0342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144B"/>
    <w:rsid w:val="00A73C79"/>
    <w:rsid w:val="00A807A7"/>
    <w:rsid w:val="00AB6C06"/>
    <w:rsid w:val="00AB7377"/>
    <w:rsid w:val="00AD329C"/>
    <w:rsid w:val="00B04D14"/>
    <w:rsid w:val="00B26102"/>
    <w:rsid w:val="00B45ED4"/>
    <w:rsid w:val="00B51011"/>
    <w:rsid w:val="00B54FB4"/>
    <w:rsid w:val="00BC121E"/>
    <w:rsid w:val="00BE6092"/>
    <w:rsid w:val="00BF69A4"/>
    <w:rsid w:val="00C034C8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39DE390-7DC5-42EC-9A25-4190D192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4D0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D0342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208B2-75E0-4D84-83B6-F17D0B99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2024-03-06T12:50:00Z</cp:lastPrinted>
  <dcterms:created xsi:type="dcterms:W3CDTF">2024-03-06T12:50:00Z</dcterms:created>
  <dcterms:modified xsi:type="dcterms:W3CDTF">2024-03-06T12:50:00Z</dcterms:modified>
</cp:coreProperties>
</file>