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947D8" w:rsidRPr="005947D8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947D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947D8">
        <w:rPr>
          <w:rFonts w:ascii="Arial" w:hAnsi="Arial" w:cs="Arial"/>
        </w:rPr>
        <w:t>Politechnika Częstochowska</w:t>
      </w:r>
    </w:p>
    <w:p w:rsidR="006676AE" w:rsidRPr="0012157F" w:rsidRDefault="005947D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947D8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947D8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947D8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947D8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947D8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47D8" w:rsidRPr="0012157F" w:rsidTr="008155D9">
        <w:tc>
          <w:tcPr>
            <w:tcW w:w="9104" w:type="dxa"/>
            <w:shd w:val="clear" w:color="auto" w:fill="D9D9D9"/>
          </w:tcPr>
          <w:p w:rsidR="005947D8" w:rsidRPr="0012157F" w:rsidRDefault="005947D8" w:rsidP="008155D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947D8" w:rsidRPr="0012157F" w:rsidRDefault="005947D8" w:rsidP="008155D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947D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947D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947D8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5947D8" w:rsidRPr="00612283" w:rsidRDefault="005947D8" w:rsidP="008155D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947D8" w:rsidRPr="0012157F" w:rsidRDefault="005947D8" w:rsidP="008155D9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DD617C" w:rsidP="00DD617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D617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projektora multimedialnego, uchwytu do projektora, ek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</w:t>
            </w:r>
            <w:bookmarkStart w:id="0" w:name="_GoBack"/>
            <w:bookmarkEnd w:id="0"/>
            <w:r w:rsidRPr="00DD617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anu projekcyjnego dla Katedry Metalurgii i Technologii Metali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947D8" w:rsidRPr="00A2540E" w:rsidTr="008155D9">
        <w:tc>
          <w:tcPr>
            <w:tcW w:w="2269" w:type="dxa"/>
            <w:shd w:val="clear" w:color="auto" w:fill="auto"/>
          </w:tcPr>
          <w:p w:rsidR="005947D8" w:rsidRPr="00A2540E" w:rsidRDefault="005947D8" w:rsidP="008155D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947D8" w:rsidRPr="00A2540E" w:rsidRDefault="005947D8" w:rsidP="008155D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47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RK-NZ.261.4.2024.AR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947D8" w:rsidRPr="005947D8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E4D" w:rsidRDefault="00C11E4D" w:rsidP="0038231F">
      <w:pPr>
        <w:spacing w:after="0" w:line="240" w:lineRule="auto"/>
      </w:pPr>
      <w:r>
        <w:separator/>
      </w:r>
    </w:p>
  </w:endnote>
  <w:endnote w:type="continuationSeparator" w:id="0">
    <w:p w:rsidR="00C11E4D" w:rsidRDefault="00C11E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7D8" w:rsidRDefault="005947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D617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D617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7D8" w:rsidRDefault="005947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E4D" w:rsidRDefault="00C11E4D" w:rsidP="0038231F">
      <w:pPr>
        <w:spacing w:after="0" w:line="240" w:lineRule="auto"/>
      </w:pPr>
      <w:r>
        <w:separator/>
      </w:r>
    </w:p>
  </w:footnote>
  <w:footnote w:type="continuationSeparator" w:id="0">
    <w:p w:rsidR="00C11E4D" w:rsidRDefault="00C11E4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7D8" w:rsidRDefault="005947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7D8" w:rsidRDefault="005947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7D8" w:rsidRDefault="005947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1E4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A4FE5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47D8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11E4D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D617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AE5B81"/>
  <w15:docId w15:val="{CE929098-8CB6-4227-B79E-7255DE4B7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4EF5C-71DD-48AC-8D25-92E4BE17F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2024-03-04T09:05:00Z</dcterms:created>
  <dcterms:modified xsi:type="dcterms:W3CDTF">2024-03-04T09:05:00Z</dcterms:modified>
</cp:coreProperties>
</file>