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C74DED" w:rsidRDefault="00984DB9" w:rsidP="00C74DED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C74DED">
        <w:rPr>
          <w:rFonts w:ascii="Arial" w:hAnsi="Arial" w:cs="Arial"/>
        </w:rPr>
        <w:t>Częstochowa</w:t>
      </w:r>
      <w:r w:rsidR="00B36EDA" w:rsidRPr="00C74DED">
        <w:rPr>
          <w:rFonts w:ascii="Arial" w:hAnsi="Arial" w:cs="Arial"/>
        </w:rPr>
        <w:t xml:space="preserve"> dnia: </w:t>
      </w:r>
      <w:r w:rsidRPr="00C74DED">
        <w:rPr>
          <w:rFonts w:ascii="Arial" w:hAnsi="Arial" w:cs="Arial"/>
        </w:rPr>
        <w:t>2024-02-29</w:t>
      </w:r>
    </w:p>
    <w:p w:rsidR="00B36EDA" w:rsidRPr="00C74DED" w:rsidRDefault="00984DB9" w:rsidP="00C74DED">
      <w:pPr>
        <w:spacing w:line="360" w:lineRule="auto"/>
        <w:ind w:right="3969"/>
        <w:rPr>
          <w:rFonts w:ascii="Arial" w:hAnsi="Arial" w:cs="Arial"/>
          <w:b/>
          <w:bCs/>
        </w:rPr>
      </w:pPr>
      <w:r w:rsidRPr="00C74DED">
        <w:rPr>
          <w:rFonts w:ascii="Arial" w:hAnsi="Arial" w:cs="Arial"/>
          <w:b/>
          <w:bCs/>
        </w:rPr>
        <w:t>Politechnika Częstochowska</w:t>
      </w:r>
    </w:p>
    <w:p w:rsidR="00B36EDA" w:rsidRPr="00C74DED" w:rsidRDefault="00984DB9" w:rsidP="00C74DED">
      <w:pPr>
        <w:spacing w:line="360" w:lineRule="auto"/>
        <w:ind w:right="3969"/>
        <w:rPr>
          <w:rFonts w:ascii="Arial" w:hAnsi="Arial" w:cs="Arial"/>
        </w:rPr>
      </w:pPr>
      <w:r w:rsidRPr="00C74DED">
        <w:rPr>
          <w:rFonts w:ascii="Arial" w:hAnsi="Arial" w:cs="Arial"/>
        </w:rPr>
        <w:t>Dąbrowskiego</w:t>
      </w:r>
      <w:r w:rsidR="00B36EDA" w:rsidRPr="00C74DED">
        <w:rPr>
          <w:rFonts w:ascii="Arial" w:hAnsi="Arial" w:cs="Arial"/>
        </w:rPr>
        <w:t xml:space="preserve"> </w:t>
      </w:r>
      <w:r w:rsidRPr="00C74DED">
        <w:rPr>
          <w:rFonts w:ascii="Arial" w:hAnsi="Arial" w:cs="Arial"/>
        </w:rPr>
        <w:t>69</w:t>
      </w:r>
    </w:p>
    <w:p w:rsidR="00B36EDA" w:rsidRPr="00C74DED" w:rsidRDefault="00984DB9" w:rsidP="00C74DED">
      <w:pPr>
        <w:spacing w:line="360" w:lineRule="auto"/>
        <w:ind w:right="3969"/>
        <w:rPr>
          <w:rFonts w:ascii="Arial" w:hAnsi="Arial" w:cs="Arial"/>
        </w:rPr>
      </w:pPr>
      <w:r w:rsidRPr="00C74DED">
        <w:rPr>
          <w:rFonts w:ascii="Arial" w:hAnsi="Arial" w:cs="Arial"/>
        </w:rPr>
        <w:t>42-201</w:t>
      </w:r>
      <w:r w:rsidR="00B36EDA" w:rsidRPr="00C74DED">
        <w:rPr>
          <w:rFonts w:ascii="Arial" w:hAnsi="Arial" w:cs="Arial"/>
        </w:rPr>
        <w:t xml:space="preserve"> </w:t>
      </w:r>
      <w:r w:rsidRPr="00C74DED">
        <w:rPr>
          <w:rFonts w:ascii="Arial" w:hAnsi="Arial" w:cs="Arial"/>
        </w:rPr>
        <w:t>Częstochowa</w:t>
      </w:r>
    </w:p>
    <w:p w:rsidR="00B36EDA" w:rsidRPr="00C74DED" w:rsidRDefault="00B36EDA" w:rsidP="00C74DED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74DED" w:rsidTr="00B36EDA">
        <w:tc>
          <w:tcPr>
            <w:tcW w:w="9923" w:type="dxa"/>
            <w:shd w:val="clear" w:color="auto" w:fill="F2F2F2"/>
            <w:hideMark/>
          </w:tcPr>
          <w:p w:rsidR="00B36EDA" w:rsidRPr="00C74DED" w:rsidRDefault="00B36EDA" w:rsidP="00C74DED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C74DED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B36EDA" w:rsidRPr="00C74DED" w:rsidRDefault="00B36EDA" w:rsidP="00C74DED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C74DED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C74DED" w:rsidRDefault="00B36EDA" w:rsidP="00C74DED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C74DED" w:rsidRDefault="00B36EDA" w:rsidP="00C74DED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C74DED">
        <w:rPr>
          <w:rFonts w:ascii="Arial" w:eastAsia="Calibri" w:hAnsi="Arial" w:cs="Arial"/>
          <w:lang w:eastAsia="en-US"/>
        </w:rPr>
        <w:t xml:space="preserve">Dotyczy </w:t>
      </w:r>
      <w:r w:rsidRPr="00C74DED">
        <w:rPr>
          <w:rFonts w:ascii="Arial" w:hAnsi="Arial" w:cs="Arial"/>
        </w:rPr>
        <w:t>postępowania o udzielenie zamówienia publicznego</w:t>
      </w:r>
      <w:r w:rsidRPr="00C74DED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74DED" w:rsidTr="00B36EDA">
        <w:tc>
          <w:tcPr>
            <w:tcW w:w="2269" w:type="dxa"/>
            <w:shd w:val="clear" w:color="auto" w:fill="auto"/>
          </w:tcPr>
          <w:p w:rsidR="00B36EDA" w:rsidRPr="00C74DED" w:rsidRDefault="00B36EDA" w:rsidP="00C74DE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C74DED" w:rsidRDefault="00984DB9" w:rsidP="00C74D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74DED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984DB9" w:rsidRPr="00C74DED" w:rsidTr="00346B4C">
        <w:tc>
          <w:tcPr>
            <w:tcW w:w="2269" w:type="dxa"/>
            <w:shd w:val="clear" w:color="auto" w:fill="auto"/>
          </w:tcPr>
          <w:p w:rsidR="00984DB9" w:rsidRPr="00C74DED" w:rsidRDefault="00984DB9" w:rsidP="00C74D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84DB9" w:rsidRPr="00C74DED" w:rsidRDefault="00984DB9" w:rsidP="00C74D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>RK-NZ.261.110.2023.MT</w:t>
            </w:r>
          </w:p>
        </w:tc>
      </w:tr>
    </w:tbl>
    <w:p w:rsidR="00B36EDA" w:rsidRPr="00C74DED" w:rsidRDefault="00B36EDA" w:rsidP="00C74DED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C74DED" w:rsidRDefault="00B36EDA" w:rsidP="00C74DED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C74DED">
        <w:rPr>
          <w:rFonts w:ascii="Arial" w:hAnsi="Arial" w:cs="Arial"/>
        </w:rPr>
        <w:t xml:space="preserve">Zamawiający, </w:t>
      </w:r>
      <w:r w:rsidR="00984DB9" w:rsidRPr="00C74DED">
        <w:rPr>
          <w:rFonts w:ascii="Arial" w:hAnsi="Arial" w:cs="Arial"/>
          <w:b/>
        </w:rPr>
        <w:t>Politechnika Częstochowska</w:t>
      </w:r>
      <w:r w:rsidRPr="00C74DED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984DB9" w:rsidRPr="00C74DED">
        <w:rPr>
          <w:rFonts w:ascii="Arial" w:hAnsi="Arial" w:cs="Arial"/>
        </w:rPr>
        <w:t>(</w:t>
      </w:r>
      <w:proofErr w:type="spellStart"/>
      <w:r w:rsidR="00984DB9" w:rsidRPr="00C74DED">
        <w:rPr>
          <w:rFonts w:ascii="Arial" w:hAnsi="Arial" w:cs="Arial"/>
        </w:rPr>
        <w:t>t.j</w:t>
      </w:r>
      <w:proofErr w:type="spellEnd"/>
      <w:r w:rsidR="00984DB9" w:rsidRPr="00C74DED">
        <w:rPr>
          <w:rFonts w:ascii="Arial" w:hAnsi="Arial" w:cs="Arial"/>
        </w:rPr>
        <w:t>. Dz. U. z 2023r. poz. 1605)</w:t>
      </w:r>
      <w:r w:rsidRPr="00C74DED">
        <w:rPr>
          <w:rFonts w:ascii="Arial" w:hAnsi="Arial" w:cs="Arial"/>
        </w:rPr>
        <w:t xml:space="preserve">, zwanej dalej „ustawą </w:t>
      </w:r>
      <w:proofErr w:type="spellStart"/>
      <w:r w:rsidRPr="00C74DED">
        <w:rPr>
          <w:rFonts w:ascii="Arial" w:hAnsi="Arial" w:cs="Arial"/>
        </w:rPr>
        <w:t>Pzp</w:t>
      </w:r>
      <w:proofErr w:type="spellEnd"/>
      <w:r w:rsidRPr="00C74DED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84DB9" w:rsidRPr="00C74DED" w:rsidTr="00984D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DB9" w:rsidRPr="00C74DED" w:rsidRDefault="00984DB9" w:rsidP="00C74DE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74DED">
              <w:rPr>
                <w:rFonts w:ascii="Arial" w:hAnsi="Arial" w:cs="Arial"/>
                <w:b/>
                <w:bCs/>
              </w:rPr>
              <w:t>1</w:t>
            </w:r>
            <w:r w:rsidRPr="00C74DED">
              <w:rPr>
                <w:rFonts w:ascii="Arial" w:hAnsi="Arial" w:cs="Arial"/>
              </w:rPr>
              <w:t xml:space="preserve">: </w:t>
            </w:r>
            <w:r w:rsidRPr="00C74DED">
              <w:rPr>
                <w:rFonts w:ascii="Arial" w:hAnsi="Arial" w:cs="Arial"/>
              </w:rPr>
              <w:t>Dostawa łóżek pojedynczych dla Domu Studenckiego nr 2 "Bliźniak" Politechniki Częstochowskiej</w:t>
            </w:r>
          </w:p>
          <w:p w:rsidR="00984DB9" w:rsidRPr="00C74DED" w:rsidRDefault="00984DB9" w:rsidP="00C74DE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74DED">
              <w:rPr>
                <w:rFonts w:ascii="Arial" w:hAnsi="Arial" w:cs="Arial"/>
                <w:b/>
              </w:rPr>
              <w:t xml:space="preserve">KARIAN </w:t>
            </w:r>
            <w:proofErr w:type="spellStart"/>
            <w:r w:rsidRPr="00C74DED">
              <w:rPr>
                <w:rFonts w:ascii="Arial" w:hAnsi="Arial" w:cs="Arial"/>
                <w:b/>
              </w:rPr>
              <w:t>Sp.j</w:t>
            </w:r>
            <w:proofErr w:type="spellEnd"/>
            <w:r w:rsidRPr="00C74DED">
              <w:rPr>
                <w:rFonts w:ascii="Arial" w:hAnsi="Arial" w:cs="Arial"/>
                <w:b/>
              </w:rPr>
              <w:t>. Jan, Bożena, Andrzej Karwan</w:t>
            </w:r>
          </w:p>
          <w:p w:rsidR="00984DB9" w:rsidRPr="00C74DED" w:rsidRDefault="00984DB9" w:rsidP="00C74DE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74DED">
              <w:rPr>
                <w:rFonts w:ascii="Arial" w:hAnsi="Arial" w:cs="Arial"/>
                <w:bCs/>
              </w:rPr>
              <w:t>Warszawska</w:t>
            </w:r>
            <w:r w:rsidR="00C74DED">
              <w:rPr>
                <w:rFonts w:ascii="Arial" w:hAnsi="Arial" w:cs="Arial"/>
                <w:bCs/>
              </w:rPr>
              <w:t xml:space="preserve"> 48</w:t>
            </w:r>
            <w:bookmarkStart w:id="1" w:name="_GoBack"/>
            <w:bookmarkEnd w:id="1"/>
            <w:r w:rsidRPr="00C74DED">
              <w:rPr>
                <w:rFonts w:ascii="Arial" w:hAnsi="Arial" w:cs="Arial"/>
                <w:bCs/>
              </w:rPr>
              <w:t>, Chojęcin Szum</w:t>
            </w:r>
            <w:r w:rsidRPr="00C74DED">
              <w:rPr>
                <w:rFonts w:ascii="Arial" w:hAnsi="Arial" w:cs="Arial"/>
                <w:bCs/>
              </w:rPr>
              <w:t xml:space="preserve"> </w:t>
            </w:r>
          </w:p>
          <w:p w:rsidR="00984DB9" w:rsidRPr="00C74DED" w:rsidRDefault="00984DB9" w:rsidP="00C74DE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C74DED">
              <w:rPr>
                <w:rFonts w:ascii="Arial" w:hAnsi="Arial" w:cs="Arial"/>
                <w:bCs/>
              </w:rPr>
              <w:t>63-640</w:t>
            </w:r>
            <w:r w:rsidRPr="00C74DED">
              <w:rPr>
                <w:rFonts w:ascii="Arial" w:hAnsi="Arial" w:cs="Arial"/>
                <w:bCs/>
              </w:rPr>
              <w:t xml:space="preserve"> </w:t>
            </w:r>
            <w:r w:rsidRPr="00C74DED">
              <w:rPr>
                <w:rFonts w:ascii="Arial" w:hAnsi="Arial" w:cs="Arial"/>
                <w:bCs/>
              </w:rPr>
              <w:t>Bralin</w:t>
            </w:r>
          </w:p>
          <w:p w:rsidR="00984DB9" w:rsidRPr="00C74DED" w:rsidRDefault="00984DB9" w:rsidP="00C74DE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74DED">
              <w:rPr>
                <w:rFonts w:ascii="Arial" w:hAnsi="Arial" w:cs="Arial"/>
              </w:rPr>
              <w:t xml:space="preserve">za cenę wykonania przedmiotu zamówienia w wysokości </w:t>
            </w:r>
            <w:r w:rsidRPr="00C74DED">
              <w:rPr>
                <w:rFonts w:ascii="Arial" w:hAnsi="Arial" w:cs="Arial"/>
                <w:b/>
              </w:rPr>
              <w:t>110 085.00 zł</w:t>
            </w:r>
            <w:r w:rsidRPr="00C74DED">
              <w:rPr>
                <w:rFonts w:ascii="Arial" w:hAnsi="Arial" w:cs="Arial"/>
              </w:rPr>
              <w:t xml:space="preserve"> </w:t>
            </w:r>
            <w:r w:rsidRPr="00C74DED">
              <w:rPr>
                <w:rFonts w:ascii="Arial" w:hAnsi="Arial" w:cs="Arial"/>
                <w:b/>
                <w:bCs/>
              </w:rPr>
              <w:t>brutto</w:t>
            </w:r>
            <w:r w:rsidRPr="00C74DED">
              <w:rPr>
                <w:rFonts w:ascii="Arial" w:hAnsi="Arial" w:cs="Arial"/>
                <w:bCs/>
              </w:rPr>
              <w:t>.</w:t>
            </w:r>
          </w:p>
          <w:p w:rsidR="00984DB9" w:rsidRPr="00C74DED" w:rsidRDefault="00984DB9" w:rsidP="00C74DE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C74DED">
              <w:rPr>
                <w:rFonts w:ascii="Arial" w:hAnsi="Arial" w:cs="Arial"/>
                <w:color w:val="000000"/>
              </w:rPr>
              <w:t>:</w:t>
            </w:r>
          </w:p>
          <w:p w:rsidR="00984DB9" w:rsidRPr="00C74DED" w:rsidRDefault="00984DB9" w:rsidP="00C74DE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84DB9" w:rsidRPr="00C74DED" w:rsidTr="00984DB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DB9" w:rsidRPr="00C74DED" w:rsidRDefault="00984DB9" w:rsidP="00C74DED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  <w:b/>
                <w:bCs/>
              </w:rPr>
              <w:t xml:space="preserve">Część nr </w:t>
            </w:r>
            <w:r w:rsidRPr="00C74DED">
              <w:rPr>
                <w:rFonts w:ascii="Arial" w:hAnsi="Arial" w:cs="Arial"/>
                <w:b/>
                <w:bCs/>
              </w:rPr>
              <w:t>2</w:t>
            </w:r>
            <w:r w:rsidRPr="00C74DED">
              <w:rPr>
                <w:rFonts w:ascii="Arial" w:hAnsi="Arial" w:cs="Arial"/>
              </w:rPr>
              <w:t xml:space="preserve">: </w:t>
            </w:r>
            <w:r w:rsidRPr="00C74DED">
              <w:rPr>
                <w:rFonts w:ascii="Arial" w:hAnsi="Arial" w:cs="Arial"/>
              </w:rPr>
              <w:t xml:space="preserve">Dostawa foteli biurowych dla Miejskiej Sieci Komputerowej </w:t>
            </w:r>
            <w:proofErr w:type="spellStart"/>
            <w:r w:rsidRPr="00C74DED">
              <w:rPr>
                <w:rFonts w:ascii="Arial" w:hAnsi="Arial" w:cs="Arial"/>
              </w:rPr>
              <w:t>CzestMAN</w:t>
            </w:r>
            <w:proofErr w:type="spellEnd"/>
          </w:p>
          <w:p w:rsidR="00984DB9" w:rsidRPr="00C74DED" w:rsidRDefault="00984DB9" w:rsidP="00C74DE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74DED">
              <w:rPr>
                <w:rFonts w:ascii="Arial" w:hAnsi="Arial" w:cs="Arial"/>
                <w:b/>
              </w:rPr>
              <w:t>EURO-MEBLE MAŁGORZATA MASŁOŃ</w:t>
            </w:r>
          </w:p>
          <w:p w:rsidR="00984DB9" w:rsidRPr="00C74DED" w:rsidRDefault="00984DB9" w:rsidP="00C74DE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74DED">
              <w:rPr>
                <w:rFonts w:ascii="Arial" w:hAnsi="Arial" w:cs="Arial"/>
                <w:bCs/>
              </w:rPr>
              <w:t>KS. BP. HERBERTA BEDNORZA</w:t>
            </w:r>
            <w:r w:rsidRPr="00C74DED">
              <w:rPr>
                <w:rFonts w:ascii="Arial" w:hAnsi="Arial" w:cs="Arial"/>
                <w:bCs/>
              </w:rPr>
              <w:t xml:space="preserve"> </w:t>
            </w:r>
            <w:r w:rsidRPr="00C74DED">
              <w:rPr>
                <w:rFonts w:ascii="Arial" w:hAnsi="Arial" w:cs="Arial"/>
                <w:bCs/>
              </w:rPr>
              <w:t>2A-6</w:t>
            </w:r>
            <w:r w:rsidRPr="00C74DED">
              <w:rPr>
                <w:rFonts w:ascii="Arial" w:hAnsi="Arial" w:cs="Arial"/>
                <w:bCs/>
              </w:rPr>
              <w:t xml:space="preserve"> </w:t>
            </w:r>
          </w:p>
          <w:p w:rsidR="00984DB9" w:rsidRPr="00C74DED" w:rsidRDefault="00984DB9" w:rsidP="00C74DED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C74DED">
              <w:rPr>
                <w:rFonts w:ascii="Arial" w:hAnsi="Arial" w:cs="Arial"/>
                <w:bCs/>
              </w:rPr>
              <w:t>40-384</w:t>
            </w:r>
            <w:r w:rsidRPr="00C74DED">
              <w:rPr>
                <w:rFonts w:ascii="Arial" w:hAnsi="Arial" w:cs="Arial"/>
                <w:bCs/>
              </w:rPr>
              <w:t xml:space="preserve"> </w:t>
            </w:r>
            <w:r w:rsidRPr="00C74DED">
              <w:rPr>
                <w:rFonts w:ascii="Arial" w:hAnsi="Arial" w:cs="Arial"/>
                <w:bCs/>
              </w:rPr>
              <w:t>KATOWICE</w:t>
            </w:r>
          </w:p>
          <w:p w:rsidR="00984DB9" w:rsidRPr="00C74DED" w:rsidRDefault="00984DB9" w:rsidP="00C74DE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74DED">
              <w:rPr>
                <w:rFonts w:ascii="Arial" w:hAnsi="Arial" w:cs="Arial"/>
              </w:rPr>
              <w:t xml:space="preserve">za cenę wykonania przedmiotu zamówienia w wysokości </w:t>
            </w:r>
            <w:r w:rsidRPr="00C74DED">
              <w:rPr>
                <w:rFonts w:ascii="Arial" w:hAnsi="Arial" w:cs="Arial"/>
                <w:b/>
              </w:rPr>
              <w:t>9 963.00 zł</w:t>
            </w:r>
            <w:r w:rsidRPr="00C74DED">
              <w:rPr>
                <w:rFonts w:ascii="Arial" w:hAnsi="Arial" w:cs="Arial"/>
              </w:rPr>
              <w:t xml:space="preserve"> </w:t>
            </w:r>
            <w:r w:rsidRPr="00C74DED">
              <w:rPr>
                <w:rFonts w:ascii="Arial" w:hAnsi="Arial" w:cs="Arial"/>
                <w:b/>
                <w:bCs/>
              </w:rPr>
              <w:t>brutto</w:t>
            </w:r>
            <w:r w:rsidRPr="00C74DED">
              <w:rPr>
                <w:rFonts w:ascii="Arial" w:hAnsi="Arial" w:cs="Arial"/>
                <w:bCs/>
              </w:rPr>
              <w:t>.</w:t>
            </w:r>
          </w:p>
          <w:p w:rsidR="00984DB9" w:rsidRPr="00C74DED" w:rsidRDefault="00984DB9" w:rsidP="00C74DE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C74DED">
              <w:rPr>
                <w:rFonts w:ascii="Arial" w:hAnsi="Arial" w:cs="Arial"/>
                <w:color w:val="000000"/>
              </w:rPr>
              <w:t>:</w:t>
            </w:r>
          </w:p>
          <w:p w:rsidR="00984DB9" w:rsidRPr="00C74DED" w:rsidRDefault="00984DB9" w:rsidP="00C74DE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- 94,22 pkt. Cena oferty mieści się w możliwościach finansowych Zamawiającego.</w:t>
            </w:r>
          </w:p>
        </w:tc>
      </w:tr>
    </w:tbl>
    <w:p w:rsidR="00B36EDA" w:rsidRPr="00C74DED" w:rsidRDefault="00B36EDA" w:rsidP="00C74DED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C74DE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C74DED"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409"/>
        <w:gridCol w:w="1985"/>
      </w:tblGrid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74DED" w:rsidRPr="00C74DED" w:rsidRDefault="00C74DED" w:rsidP="00C74DE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74DED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74DED" w:rsidRPr="00C74DED" w:rsidRDefault="00C74DED" w:rsidP="00C74DE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C74DED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74DED" w:rsidRPr="00C74DED" w:rsidRDefault="00C74DED" w:rsidP="00C74DE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74DED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74DED" w:rsidRPr="00C74DED" w:rsidRDefault="00C74DED" w:rsidP="00C74DED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74DED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lastRenderedPageBreak/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>BENER MICHAŁ BENKA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WILEŃSKA 59B/15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80-215 GDAŃSK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- 34.42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- 20.00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74,42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C74DED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C74DED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Kardynała Wyszyńskiego 46/a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87-600 Lipno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- 38.63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- 10.00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68,63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 xml:space="preserve">KARIAN </w:t>
            </w:r>
            <w:proofErr w:type="spellStart"/>
            <w:r w:rsidRPr="00C74DED">
              <w:rPr>
                <w:rFonts w:ascii="Arial" w:hAnsi="Arial" w:cs="Arial"/>
                <w:b/>
                <w:bCs/>
              </w:rPr>
              <w:t>Sp.j</w:t>
            </w:r>
            <w:proofErr w:type="spellEnd"/>
            <w:r w:rsidRPr="00C74DED">
              <w:rPr>
                <w:rFonts w:ascii="Arial" w:hAnsi="Arial" w:cs="Arial"/>
                <w:b/>
                <w:bCs/>
              </w:rPr>
              <w:t>. Jan, Bożena, Andrzej Karwan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Warszawska 48, Chojęcin Szum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63-640 Bralin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- 60.00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- 20.00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100,00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>P.H.U. BMS SP.J. Z. BIELECKI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STASZICA 22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82-500 KWIDZYN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- 49.72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- 20.00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89,72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lastRenderedPageBreak/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C74DED">
              <w:rPr>
                <w:rFonts w:ascii="Arial" w:hAnsi="Arial" w:cs="Arial"/>
                <w:b/>
                <w:bCs/>
              </w:rPr>
              <w:t>Sol-Meb</w:t>
            </w:r>
            <w:proofErr w:type="spellEnd"/>
            <w:r w:rsidRPr="00C74DED">
              <w:rPr>
                <w:rFonts w:ascii="Arial" w:hAnsi="Arial" w:cs="Arial"/>
                <w:b/>
                <w:bCs/>
              </w:rPr>
              <w:t xml:space="preserve"> Ewelina </w:t>
            </w:r>
            <w:proofErr w:type="spellStart"/>
            <w:r w:rsidRPr="00C74DED">
              <w:rPr>
                <w:rFonts w:ascii="Arial" w:hAnsi="Arial" w:cs="Arial"/>
                <w:b/>
                <w:bCs/>
              </w:rPr>
              <w:t>Przybyś</w:t>
            </w:r>
            <w:proofErr w:type="spellEnd"/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ul. Tadeusza Kościuszki 39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32-020 Wieliczka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- 47.18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- 20.00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87,18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>Przedsiębiorstwo Zaopatrzenia Szkół "CEZAS" sp. z o.o.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Aleja Solidarności 15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15-751 Białystok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- 38.77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- 20.00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78,77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>Apolla Spółka z ograniczoną odpowiedzialnością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Barwałd Górny 372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34-130 Kalwaria Zebrzydowska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- 46.29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- 10.00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- 6.67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62,96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>Toro Spółka zoo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Breń 64a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33-140 Lisia Góra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- 35.80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- 10.00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65,80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lastRenderedPageBreak/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KS. BP. HERBERTA BEDNORZA 2A-6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40-384 KATOWICE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- 24.41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- 20.00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64,41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>ATG Sp. z o. o. Sp. k.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Objazdowa 1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85-882 Bydgoszcz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- 34.27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34,27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>Tomasz Pakuła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Jacnia 55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22-442 Jacnia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0,00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C74DED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C74DED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Ordona 2a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01-237 Warszawa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0,00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lastRenderedPageBreak/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>LCG Sp. z o.o.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Zaleskiego 22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43-400 Cieszyn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0,00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1 - Dostawa łóżek pojedynczych dla Domu Studenckiego nr 2 "Bliźniak" Politechniki Częstochowskiej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>LEVELS UP spółka z ograniczoną odpowiedzialnością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Leśna 15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62-090 ROKIETNICA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0,00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2 - Dostawa foteli biurowych dla Miejskiej Sieci Komputerowej </w:t>
            </w:r>
            <w:proofErr w:type="spellStart"/>
            <w:r w:rsidRPr="00C74DED">
              <w:rPr>
                <w:rFonts w:ascii="Arial" w:hAnsi="Arial" w:cs="Arial"/>
              </w:rPr>
              <w:t>CzestMAN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 xml:space="preserve">"Drzewiarz- Bis" </w:t>
            </w:r>
            <w:proofErr w:type="spellStart"/>
            <w:r w:rsidRPr="00C74DED">
              <w:rPr>
                <w:rFonts w:ascii="Arial" w:hAnsi="Arial" w:cs="Arial"/>
                <w:b/>
                <w:bCs/>
              </w:rPr>
              <w:t>sp</w:t>
            </w:r>
            <w:proofErr w:type="spellEnd"/>
            <w:r w:rsidRPr="00C74DED">
              <w:rPr>
                <w:rFonts w:ascii="Arial" w:hAnsi="Arial" w:cs="Arial"/>
                <w:b/>
                <w:bCs/>
              </w:rPr>
              <w:t xml:space="preserve"> .z o.o.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Kardynała Wyszyńskiego 46/a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87-600 Lipno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- 60.00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80,00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2 - Dostawa foteli biurowych dla Miejskiej Sieci Komputerowej </w:t>
            </w:r>
            <w:proofErr w:type="spellStart"/>
            <w:r w:rsidRPr="00C74DED">
              <w:rPr>
                <w:rFonts w:ascii="Arial" w:hAnsi="Arial" w:cs="Arial"/>
              </w:rPr>
              <w:t>CzestMAN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>EURO-MEBLE MAŁGORZATA MASŁOŃ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KS. BP. HERBERTA BEDNORZA 2A-6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40-384 KATOWICE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- 54.22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- 20.00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- 20.00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94,22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2 - Dostawa foteli biurowych dla Miejskiej Sieci </w:t>
            </w:r>
            <w:r w:rsidRPr="00C74DED">
              <w:rPr>
                <w:rFonts w:ascii="Arial" w:hAnsi="Arial" w:cs="Arial"/>
              </w:rPr>
              <w:lastRenderedPageBreak/>
              <w:t xml:space="preserve">Komputerowej </w:t>
            </w:r>
            <w:proofErr w:type="spellStart"/>
            <w:r w:rsidRPr="00C74DED">
              <w:rPr>
                <w:rFonts w:ascii="Arial" w:hAnsi="Arial" w:cs="Arial"/>
              </w:rPr>
              <w:t>CzestMAN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lastRenderedPageBreak/>
              <w:t>P.H.U. BMS SP.J. Z. BIELECKI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STASZICA 22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lastRenderedPageBreak/>
              <w:t>82-500 KWIDZYN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lastRenderedPageBreak/>
              <w:t>1 - Cena - 38.89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- 20.00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lastRenderedPageBreak/>
              <w:t>3 - Okres gwarancji - 20.00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lastRenderedPageBreak/>
              <w:t xml:space="preserve">  78,89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2 - Dostawa foteli biurowych dla Miejskiej Sieci Komputerowej </w:t>
            </w:r>
            <w:proofErr w:type="spellStart"/>
            <w:r w:rsidRPr="00C74DED">
              <w:rPr>
                <w:rFonts w:ascii="Arial" w:hAnsi="Arial" w:cs="Arial"/>
              </w:rPr>
              <w:t>CzestMAN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C74DED">
              <w:rPr>
                <w:rFonts w:ascii="Arial" w:hAnsi="Arial" w:cs="Arial"/>
                <w:b/>
                <w:bCs/>
              </w:rPr>
              <w:t>Tronus</w:t>
            </w:r>
            <w:proofErr w:type="spellEnd"/>
            <w:r w:rsidRPr="00C74DED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Ordona 2a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01-237 Warszawa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0,00</w:t>
            </w:r>
          </w:p>
        </w:tc>
      </w:tr>
      <w:tr w:rsidR="00C74DED" w:rsidRPr="00C74DED" w:rsidTr="00C74DE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2 - Dostawa foteli biurowych dla Miejskiej Sieci Komputerowej </w:t>
            </w:r>
            <w:proofErr w:type="spellStart"/>
            <w:r w:rsidRPr="00C74DED">
              <w:rPr>
                <w:rFonts w:ascii="Arial" w:hAnsi="Arial" w:cs="Arial"/>
              </w:rPr>
              <w:t>CzestMAN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74DED">
              <w:rPr>
                <w:rFonts w:ascii="Arial" w:hAnsi="Arial" w:cs="Arial"/>
                <w:b/>
                <w:bCs/>
              </w:rPr>
              <w:t>LCG Sp. z o.o.</w:t>
            </w:r>
          </w:p>
          <w:p w:rsidR="00C74DED" w:rsidRPr="00C74DED" w:rsidRDefault="00C74DED" w:rsidP="00C74DED">
            <w:pPr>
              <w:spacing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Zaleskiego 22</w:t>
            </w:r>
          </w:p>
          <w:p w:rsidR="00C74DED" w:rsidRPr="00C74DED" w:rsidRDefault="00C74DED" w:rsidP="00C74DED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43-400 Cieszyn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1 - Cena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</w:rPr>
            </w:pPr>
            <w:r w:rsidRPr="00C74DED">
              <w:rPr>
                <w:rFonts w:ascii="Arial" w:hAnsi="Arial" w:cs="Arial"/>
              </w:rPr>
              <w:t>2 - Termin realizacji - 0.00</w:t>
            </w:r>
          </w:p>
          <w:p w:rsidR="00C74DED" w:rsidRPr="00C74DED" w:rsidRDefault="00C74DED" w:rsidP="00C74DED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>3 - Okres gwarancji - 0.00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DED" w:rsidRPr="00C74DED" w:rsidRDefault="00C74DED" w:rsidP="00C74DE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74DED">
              <w:rPr>
                <w:rFonts w:ascii="Arial" w:hAnsi="Arial" w:cs="Arial"/>
              </w:rPr>
              <w:t xml:space="preserve">  0,00</w:t>
            </w:r>
          </w:p>
        </w:tc>
      </w:tr>
    </w:tbl>
    <w:p w:rsidR="00C74DED" w:rsidRPr="00C74DED" w:rsidRDefault="00C74DED" w:rsidP="00C74DED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</w:p>
    <w:bookmarkEnd w:id="0"/>
    <w:sectPr w:rsidR="00C74DED" w:rsidRPr="00C74DED" w:rsidSect="00C74D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78E" w:rsidRDefault="00ED278E">
      <w:r>
        <w:separator/>
      </w:r>
    </w:p>
  </w:endnote>
  <w:endnote w:type="continuationSeparator" w:id="0">
    <w:p w:rsidR="00ED278E" w:rsidRDefault="00ED2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DED" w:rsidRDefault="00C74DED" w:rsidP="00C74DE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028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3360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6233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4DED" w:rsidTr="00C74DED">
      <w:tc>
        <w:tcPr>
          <w:tcW w:w="0" w:type="auto"/>
          <w:vAlign w:val="center"/>
        </w:tcPr>
        <w:p w:rsidR="00C74DED" w:rsidRDefault="00C74DED" w:rsidP="00C74DE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C74DED" w:rsidRDefault="00C74DED" w:rsidP="00C74DE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C74DED" w:rsidRDefault="00C74DED" w:rsidP="00C74DE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74DED" w:rsidRDefault="00C74DED" w:rsidP="00C74DED">
          <w:pPr>
            <w:pStyle w:val="Bezodstpw"/>
            <w:jc w:val="center"/>
            <w:rPr>
              <w:noProof/>
            </w:rPr>
          </w:pPr>
        </w:p>
      </w:tc>
    </w:tr>
  </w:tbl>
  <w:p w:rsidR="00C74DED" w:rsidRDefault="00C74DED" w:rsidP="00C74DE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74DED" w:rsidRDefault="00C74DED" w:rsidP="00C74DE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6131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C74DED" w:rsidRDefault="00C74DED" w:rsidP="00C74DE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C74DED" w:rsidRDefault="00C74DED" w:rsidP="00C74DE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78E" w:rsidRDefault="00ED278E">
      <w:r>
        <w:separator/>
      </w:r>
    </w:p>
  </w:footnote>
  <w:footnote w:type="continuationSeparator" w:id="0">
    <w:p w:rsidR="00ED278E" w:rsidRDefault="00ED2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DED" w:rsidRDefault="00C74DED" w:rsidP="00C74DED">
    <w:pPr>
      <w:pStyle w:val="Nagwek"/>
      <w:rPr>
        <w:sz w:val="22"/>
        <w:szCs w:val="22"/>
      </w:rPr>
    </w:pP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8240;visibility:visible" strokeweight="1.5pt"/>
      </w:pict>
    </w: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8240">
          <v:imagedata r:id="rId1" o:title="PCz_logo_pol_poziom_mono"/>
        </v:shape>
      </w:pict>
    </w:r>
  </w:p>
  <w:p w:rsidR="00C74DED" w:rsidRDefault="00C74DED" w:rsidP="00C74DED"/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278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84DB9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74DED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D278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1077583"/>
  <w15:chartTrackingRefBased/>
  <w15:docId w15:val="{D2B04F39-57F8-4906-9A3D-125D1563C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C74DE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1009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2024-02-29T09:40:00Z</dcterms:created>
  <dcterms:modified xsi:type="dcterms:W3CDTF">2024-02-29T09:40:00Z</dcterms:modified>
</cp:coreProperties>
</file>