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746331" w:rsidRPr="00746331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46331" w:rsidRPr="00746331">
        <w:rPr>
          <w:rFonts w:ascii="Arial" w:hAnsi="Arial" w:cs="Arial"/>
          <w:b/>
          <w:sz w:val="24"/>
          <w:szCs w:val="24"/>
        </w:rPr>
        <w:t>CRZP/36/2024/AZP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46331" w:rsidRPr="00746331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46331" w:rsidRPr="00746331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746331" w:rsidRPr="00746331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46331" w:rsidRPr="00746331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746331" w:rsidRPr="00746331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46331" w:rsidTr="007E561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46331" w:rsidRDefault="00746331" w:rsidP="007E561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746331" w:rsidRDefault="00746331" w:rsidP="007E56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4633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4633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46331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746331" w:rsidRDefault="00746331" w:rsidP="007E561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46331" w:rsidRDefault="00746331" w:rsidP="007E561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46331" w:rsidRDefault="00746331" w:rsidP="007E561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746331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46331">
        <w:rPr>
          <w:rFonts w:ascii="Arial" w:hAnsi="Arial" w:cs="Arial"/>
          <w:b/>
          <w:sz w:val="24"/>
          <w:szCs w:val="24"/>
        </w:rPr>
        <w:t>Meble hotelowe - wyposażenie pokoi gościnnych Centrum Sportu i Rekreacji UMG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746331" w:rsidRPr="00746331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7463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46331" w:rsidTr="007463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331" w:rsidRDefault="00746331" w:rsidP="007E561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633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331" w:rsidRDefault="00746331" w:rsidP="007E561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633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46331" w:rsidRDefault="00746331" w:rsidP="007E561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6331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746331" w:rsidTr="007463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331" w:rsidRDefault="00746331" w:rsidP="007E561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6331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331" w:rsidRDefault="00746331" w:rsidP="007E561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633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46331" w:rsidRDefault="00746331" w:rsidP="007E561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633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46331" w:rsidTr="007463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331" w:rsidRDefault="00746331" w:rsidP="007E561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633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331" w:rsidRDefault="00746331" w:rsidP="007E561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633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46331" w:rsidRDefault="00746331" w:rsidP="007E561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633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46331" w:rsidTr="007463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331" w:rsidRDefault="00746331" w:rsidP="007E561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633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331" w:rsidRDefault="00746331" w:rsidP="007E561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633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46331" w:rsidRPr="00746331" w:rsidRDefault="00746331" w:rsidP="007E561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6331">
              <w:rPr>
                <w:rFonts w:ascii="Arial" w:hAnsi="Arial" w:cs="Arial"/>
                <w:sz w:val="24"/>
                <w:szCs w:val="24"/>
              </w:rPr>
              <w:t xml:space="preserve">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mebli </w:t>
            </w:r>
            <w:bookmarkStart w:id="1" w:name="_GoBack"/>
            <w:bookmarkEnd w:id="1"/>
            <w:r w:rsidRPr="00746331">
              <w:rPr>
                <w:rFonts w:ascii="Arial" w:hAnsi="Arial" w:cs="Arial"/>
                <w:sz w:val="24"/>
                <w:szCs w:val="24"/>
              </w:rPr>
              <w:t>wraz z usługą montażu, o wartości min. 80 000 zł brutto.</w:t>
            </w:r>
          </w:p>
          <w:p w:rsidR="00746331" w:rsidRPr="00746331" w:rsidRDefault="00746331" w:rsidP="007E561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6331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746331" w:rsidRDefault="00746331" w:rsidP="007E561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6331">
              <w:rPr>
                <w:rFonts w:ascii="Arial" w:hAnsi="Arial" w:cs="Arial"/>
                <w:sz w:val="24"/>
                <w:szCs w:val="24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1673A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46331">
              <w:rPr>
                <w:rFonts w:ascii="Arial" w:hAnsi="Arial" w:cs="Arial"/>
                <w:sz w:val="24"/>
                <w:szCs w:val="24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2080" w:rsidRDefault="004B2080" w:rsidP="00E4548F">
      <w:pPr>
        <w:spacing w:after="0" w:line="240" w:lineRule="auto"/>
      </w:pPr>
      <w:r>
        <w:separator/>
      </w:r>
    </w:p>
  </w:endnote>
  <w:endnote w:type="continuationSeparator" w:id="0">
    <w:p w:rsidR="004B2080" w:rsidRDefault="004B2080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331" w:rsidRDefault="007463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331" w:rsidRDefault="007463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331" w:rsidRDefault="00746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2080" w:rsidRDefault="004B2080" w:rsidP="00E4548F">
      <w:pPr>
        <w:spacing w:after="0" w:line="240" w:lineRule="auto"/>
      </w:pPr>
      <w:r>
        <w:separator/>
      </w:r>
    </w:p>
  </w:footnote>
  <w:footnote w:type="continuationSeparator" w:id="0">
    <w:p w:rsidR="004B2080" w:rsidRDefault="004B2080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331" w:rsidRDefault="007463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331" w:rsidRDefault="007463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331" w:rsidRDefault="007463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080"/>
    <w:rsid w:val="001673AA"/>
    <w:rsid w:val="002621C4"/>
    <w:rsid w:val="00380CD5"/>
    <w:rsid w:val="004B2080"/>
    <w:rsid w:val="00746331"/>
    <w:rsid w:val="007B107C"/>
    <w:rsid w:val="007C7D43"/>
    <w:rsid w:val="00843802"/>
    <w:rsid w:val="008750B3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1E47F"/>
  <w15:chartTrackingRefBased/>
  <w15:docId w15:val="{FE4704BE-3D0A-454C-99B3-4DD3AEAEB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46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6331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46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6331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73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73AA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1142</Words>
  <Characters>6858</Characters>
  <Application>Microsoft Office Word</Application>
  <DocSecurity>0</DocSecurity>
  <Lines>57</Lines>
  <Paragraphs>15</Paragraphs>
  <ScaleCrop>false</ScaleCrop>
  <Company/>
  <LinksUpToDate>false</LinksUpToDate>
  <CharactersWithSpaces>7985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2024-02-28T08:24:00Z</cp:lastPrinted>
  <dcterms:created xsi:type="dcterms:W3CDTF">2024-02-28T09:05:00Z</dcterms:created>
  <dcterms:modified xsi:type="dcterms:W3CDTF">2024-02-28T09:05:00Z</dcterms:modified>
</cp:coreProperties>
</file>