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A5CD2" w:rsidRPr="00EA5CD2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A5CD2" w:rsidRPr="00EA5CD2">
        <w:rPr>
          <w:b/>
        </w:rPr>
        <w:t>CRZP/36/2024/AZP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A5CD2" w:rsidRPr="004A5DB6" w:rsidTr="007E561F">
        <w:tc>
          <w:tcPr>
            <w:tcW w:w="9212" w:type="dxa"/>
            <w:shd w:val="clear" w:color="auto" w:fill="auto"/>
          </w:tcPr>
          <w:p w:rsidR="00EA5CD2" w:rsidRPr="004A5DB6" w:rsidRDefault="00EA5CD2" w:rsidP="007E561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A5CD2" w:rsidRPr="004A5DB6" w:rsidRDefault="00EA5CD2" w:rsidP="007E561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A5CD2">
              <w:t>(</w:t>
            </w:r>
            <w:proofErr w:type="spellStart"/>
            <w:r w:rsidRPr="00EA5CD2">
              <w:t>t.j</w:t>
            </w:r>
            <w:proofErr w:type="spellEnd"/>
            <w:r w:rsidRPr="00EA5CD2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A5CD2" w:rsidRPr="004A5DB6" w:rsidRDefault="00EA5CD2" w:rsidP="007E561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A5CD2" w:rsidRPr="004A5DB6" w:rsidRDefault="00EA5CD2" w:rsidP="007E561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A5CD2" w:rsidRPr="004A5DB6" w:rsidRDefault="00EA5CD2" w:rsidP="007E561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A5CD2" w:rsidRPr="00EA5CD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A5CD2" w:rsidP="005434B3">
      <w:pPr>
        <w:spacing w:after="240" w:line="276" w:lineRule="auto"/>
        <w:jc w:val="center"/>
      </w:pPr>
      <w:r w:rsidRPr="00EA5CD2">
        <w:rPr>
          <w:b/>
        </w:rPr>
        <w:t>Meble hotelowe - wyposażenie pokoi gościnnych Centrum Sportu i Rekreacji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BA6A3F">
        <w:t>Oświadczam,</w:t>
      </w:r>
      <w:r w:rsidR="00313417" w:rsidRPr="00BA6A3F">
        <w:t xml:space="preserve"> że spełniam</w:t>
      </w:r>
      <w:r w:rsidR="004541F9" w:rsidRPr="00BA6A3F">
        <w:t>, określone przez Zamawiającego,</w:t>
      </w:r>
      <w:r w:rsidR="00313417" w:rsidRPr="00BA6A3F">
        <w:t xml:space="preserve"> warunki udziału </w:t>
      </w:r>
      <w:r w:rsidR="004541F9" w:rsidRPr="00BA6A3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EA5CD2" w:rsidRPr="003A59F0" w:rsidTr="007E56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CD2" w:rsidRPr="00A95E89" w:rsidRDefault="00EA5CD2" w:rsidP="007E561F">
            <w:pPr>
              <w:spacing w:before="60" w:after="120"/>
              <w:jc w:val="both"/>
              <w:rPr>
                <w:rFonts w:cs="Calibri"/>
              </w:rPr>
            </w:pPr>
            <w:r w:rsidRPr="00EA5CD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CD2" w:rsidRPr="00A95E89" w:rsidRDefault="00EA5CD2" w:rsidP="007E561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A5CD2">
              <w:rPr>
                <w:rFonts w:cs="Calibri"/>
                <w:b/>
                <w:bCs/>
              </w:rPr>
              <w:t>Sytuacja ekonomiczna lub finansowa</w:t>
            </w:r>
          </w:p>
          <w:p w:rsidR="00EA5CD2" w:rsidRPr="00A95E89" w:rsidRDefault="00EA5CD2" w:rsidP="007E561F">
            <w:pPr>
              <w:spacing w:before="60" w:after="120"/>
              <w:jc w:val="both"/>
              <w:rPr>
                <w:rFonts w:cs="Calibri"/>
              </w:rPr>
            </w:pPr>
            <w:r w:rsidRPr="00EA5CD2">
              <w:rPr>
                <w:rFonts w:cs="Calibri"/>
              </w:rPr>
              <w:t>Zamawiający nie określa szczegółowego warunku w tym zakresie.</w:t>
            </w:r>
          </w:p>
        </w:tc>
      </w:tr>
      <w:tr w:rsidR="00EA5CD2" w:rsidRPr="003A59F0" w:rsidTr="007E56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CD2" w:rsidRPr="00A95E89" w:rsidRDefault="00EA5CD2" w:rsidP="007E561F">
            <w:pPr>
              <w:spacing w:before="60" w:after="120"/>
              <w:jc w:val="both"/>
              <w:rPr>
                <w:rFonts w:cs="Calibri"/>
              </w:rPr>
            </w:pPr>
            <w:r w:rsidRPr="00EA5CD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CD2" w:rsidRPr="00A95E89" w:rsidRDefault="00EA5CD2" w:rsidP="007E561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A5CD2">
              <w:rPr>
                <w:rFonts w:cs="Calibri"/>
                <w:b/>
                <w:bCs/>
              </w:rPr>
              <w:t>Zdolność do występowania w obrocie gospodarczym</w:t>
            </w:r>
          </w:p>
          <w:p w:rsidR="00EA5CD2" w:rsidRPr="00A95E89" w:rsidRDefault="00EA5CD2" w:rsidP="007E561F">
            <w:pPr>
              <w:spacing w:before="60" w:after="120"/>
              <w:jc w:val="both"/>
              <w:rPr>
                <w:rFonts w:cs="Calibri"/>
              </w:rPr>
            </w:pPr>
            <w:r w:rsidRPr="00EA5CD2">
              <w:rPr>
                <w:rFonts w:cs="Calibri"/>
              </w:rPr>
              <w:t>Zamawiający nie określa szczegółowego warunku w tym zakresie.</w:t>
            </w:r>
          </w:p>
        </w:tc>
      </w:tr>
      <w:tr w:rsidR="00EA5CD2" w:rsidRPr="003A59F0" w:rsidTr="007E56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CD2" w:rsidRPr="00A95E89" w:rsidRDefault="00EA5CD2" w:rsidP="007E561F">
            <w:pPr>
              <w:spacing w:before="60" w:after="120"/>
              <w:jc w:val="both"/>
              <w:rPr>
                <w:rFonts w:cs="Calibri"/>
              </w:rPr>
            </w:pPr>
            <w:r w:rsidRPr="00EA5CD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CD2" w:rsidRPr="00A95E89" w:rsidRDefault="00EA5CD2" w:rsidP="007E561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A5CD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A5CD2" w:rsidRPr="00A95E89" w:rsidRDefault="00EA5CD2" w:rsidP="007E561F">
            <w:pPr>
              <w:spacing w:before="60" w:after="120"/>
              <w:jc w:val="both"/>
              <w:rPr>
                <w:rFonts w:cs="Calibri"/>
              </w:rPr>
            </w:pPr>
            <w:r w:rsidRPr="00EA5CD2">
              <w:rPr>
                <w:rFonts w:cs="Calibri"/>
              </w:rPr>
              <w:t>Zamawiający nie określa szczegółowego warunku w tym zakresie.</w:t>
            </w:r>
          </w:p>
        </w:tc>
      </w:tr>
      <w:tr w:rsidR="00EA5CD2" w:rsidRPr="003A59F0" w:rsidTr="007E56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CD2" w:rsidRPr="00A95E89" w:rsidRDefault="00EA5CD2" w:rsidP="007E561F">
            <w:pPr>
              <w:spacing w:before="60" w:after="120"/>
              <w:jc w:val="both"/>
              <w:rPr>
                <w:rFonts w:cs="Calibri"/>
              </w:rPr>
            </w:pPr>
            <w:r w:rsidRPr="00EA5CD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CD2" w:rsidRPr="00A95E89" w:rsidRDefault="00EA5CD2" w:rsidP="007E561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A5CD2">
              <w:rPr>
                <w:rFonts w:cs="Calibri"/>
                <w:b/>
                <w:bCs/>
              </w:rPr>
              <w:t>Zdolność techniczna lub zawodowa</w:t>
            </w:r>
          </w:p>
          <w:p w:rsidR="00EA5CD2" w:rsidRPr="00EA5CD2" w:rsidRDefault="00EA5CD2" w:rsidP="007E561F">
            <w:pPr>
              <w:spacing w:before="60" w:after="120"/>
              <w:jc w:val="both"/>
              <w:rPr>
                <w:rFonts w:cs="Calibri"/>
              </w:rPr>
            </w:pPr>
            <w:r w:rsidRPr="00EA5CD2">
              <w:rPr>
                <w:rFonts w:cs="Calibri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mebli</w:t>
            </w:r>
            <w:bookmarkStart w:id="0" w:name="_GoBack"/>
            <w:bookmarkEnd w:id="0"/>
            <w:r w:rsidRPr="00EA5CD2">
              <w:rPr>
                <w:rFonts w:cs="Calibri"/>
              </w:rPr>
              <w:t xml:space="preserve"> wraz z usługą montażu, o wartości min. 80 000 zł brutto.</w:t>
            </w:r>
          </w:p>
          <w:p w:rsidR="00EA5CD2" w:rsidRPr="00EA5CD2" w:rsidRDefault="00EA5CD2" w:rsidP="007E561F">
            <w:pPr>
              <w:spacing w:before="60" w:after="120"/>
              <w:jc w:val="both"/>
              <w:rPr>
                <w:rFonts w:cs="Calibri"/>
              </w:rPr>
            </w:pPr>
            <w:r w:rsidRPr="00EA5CD2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EA5CD2" w:rsidRPr="00A95E89" w:rsidRDefault="00EA5CD2" w:rsidP="007E561F">
            <w:pPr>
              <w:spacing w:before="60" w:after="120"/>
              <w:jc w:val="both"/>
              <w:rPr>
                <w:rFonts w:cs="Calibri"/>
              </w:rPr>
            </w:pPr>
            <w:r w:rsidRPr="00EA5CD2">
              <w:rPr>
                <w:rFonts w:cs="Calibri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BA6A3F">
              <w:rPr>
                <w:rFonts w:cs="Calibri"/>
              </w:rPr>
              <w:t xml:space="preserve"> </w:t>
            </w:r>
            <w:r w:rsidRPr="00EA5CD2">
              <w:rPr>
                <w:rFonts w:cs="Calibri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025C8D" w:rsidRPr="00BA6A3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A6A3F">
        <w:rPr>
          <w:sz w:val="20"/>
          <w:szCs w:val="20"/>
        </w:rPr>
        <w:t xml:space="preserve">…………….……. </w:t>
      </w:r>
      <w:r w:rsidRPr="00BA6A3F">
        <w:rPr>
          <w:i/>
          <w:sz w:val="16"/>
          <w:szCs w:val="16"/>
        </w:rPr>
        <w:t>(miejscowość),</w:t>
      </w:r>
      <w:r w:rsidRPr="00BA6A3F">
        <w:rPr>
          <w:i/>
          <w:sz w:val="18"/>
          <w:szCs w:val="18"/>
        </w:rPr>
        <w:t xml:space="preserve"> </w:t>
      </w:r>
      <w:r w:rsidRPr="00BA6A3F">
        <w:rPr>
          <w:sz w:val="20"/>
          <w:szCs w:val="20"/>
        </w:rPr>
        <w:t xml:space="preserve">dnia ………….……. r. </w:t>
      </w:r>
    </w:p>
    <w:p w:rsidR="00025C8D" w:rsidRPr="00BA6A3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A6A3F">
        <w:rPr>
          <w:sz w:val="20"/>
          <w:szCs w:val="20"/>
        </w:rPr>
        <w:tab/>
      </w:r>
      <w:r w:rsidRPr="00BA6A3F">
        <w:rPr>
          <w:sz w:val="20"/>
          <w:szCs w:val="20"/>
        </w:rPr>
        <w:tab/>
      </w:r>
      <w:r w:rsidRPr="00BA6A3F">
        <w:rPr>
          <w:sz w:val="20"/>
          <w:szCs w:val="20"/>
        </w:rPr>
        <w:tab/>
      </w:r>
      <w:r w:rsidRPr="00BA6A3F">
        <w:rPr>
          <w:sz w:val="20"/>
          <w:szCs w:val="20"/>
        </w:rPr>
        <w:tab/>
      </w:r>
      <w:r w:rsidRPr="00BA6A3F">
        <w:rPr>
          <w:sz w:val="20"/>
          <w:szCs w:val="20"/>
        </w:rPr>
        <w:tab/>
      </w:r>
      <w:r w:rsidRPr="00BA6A3F">
        <w:rPr>
          <w:sz w:val="20"/>
          <w:szCs w:val="20"/>
        </w:rPr>
        <w:tab/>
      </w:r>
      <w:r w:rsidRPr="00BA6A3F">
        <w:rPr>
          <w:sz w:val="20"/>
          <w:szCs w:val="20"/>
        </w:rPr>
        <w:tab/>
        <w:t>…………………………………………</w:t>
      </w:r>
    </w:p>
    <w:p w:rsidR="00F8042D" w:rsidRPr="00BA6A3F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A6A3F">
        <w:rPr>
          <w:i/>
          <w:sz w:val="16"/>
          <w:szCs w:val="16"/>
        </w:rPr>
        <w:t>(podpis)</w:t>
      </w:r>
    </w:p>
    <w:p w:rsidR="00FE4E2B" w:rsidRPr="00BA6A3F" w:rsidRDefault="00D23F3D" w:rsidP="00BA6A3F">
      <w:pPr>
        <w:spacing w:before="120" w:line="276" w:lineRule="auto"/>
        <w:jc w:val="both"/>
      </w:pPr>
      <w:r w:rsidRPr="00BA6A3F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1D54" w:rsidRDefault="00B71D54" w:rsidP="0038231F">
      <w:pPr>
        <w:spacing w:after="0" w:line="240" w:lineRule="auto"/>
      </w:pPr>
      <w:r>
        <w:separator/>
      </w:r>
    </w:p>
  </w:endnote>
  <w:endnote w:type="continuationSeparator" w:id="0">
    <w:p w:rsidR="00B71D54" w:rsidRDefault="00B71D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CD2" w:rsidRDefault="00EA5C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CD2" w:rsidRDefault="00EA5C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1D54" w:rsidRDefault="00B71D54" w:rsidP="0038231F">
      <w:pPr>
        <w:spacing w:after="0" w:line="240" w:lineRule="auto"/>
      </w:pPr>
      <w:r>
        <w:separator/>
      </w:r>
    </w:p>
  </w:footnote>
  <w:footnote w:type="continuationSeparator" w:id="0">
    <w:p w:rsidR="00B71D54" w:rsidRDefault="00B71D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CD2" w:rsidRDefault="00EA5C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CD2" w:rsidRDefault="00EA5C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CD2" w:rsidRDefault="00EA5C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1D5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1A5A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71D54"/>
    <w:rsid w:val="00B8005E"/>
    <w:rsid w:val="00B90E42"/>
    <w:rsid w:val="00BA6A3F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5CD2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236C93"/>
  <w15:chartTrackingRefBased/>
  <w15:docId w15:val="{E5F022EF-B65B-4A08-92EC-63AAA86F0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5EFBD-6C6C-4C66-927A-0DD094A72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575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2024-02-28T08:23:00Z</cp:lastPrinted>
  <dcterms:created xsi:type="dcterms:W3CDTF">2024-02-28T09:05:00Z</dcterms:created>
  <dcterms:modified xsi:type="dcterms:W3CDTF">2024-02-28T09:05:00Z</dcterms:modified>
</cp:coreProperties>
</file>