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D2DB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72F0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72F0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72F0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2F01" w:rsidRPr="007B107C" w:rsidTr="000663F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2F01" w:rsidRPr="007B107C" w:rsidRDefault="00972F01" w:rsidP="000663F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72F01" w:rsidRPr="007B107C" w:rsidRDefault="00972F01" w:rsidP="000663F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2F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72F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72F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72F01" w:rsidRPr="007B107C" w:rsidRDefault="00972F01" w:rsidP="000663F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72F01" w:rsidRPr="007B107C" w:rsidRDefault="00972F01" w:rsidP="000663F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72F01" w:rsidRPr="007B107C" w:rsidRDefault="00972F01" w:rsidP="000663F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72F0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</w:t>
      </w:r>
      <w:proofErr w:type="spellStart"/>
      <w:r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sortów</w:t>
      </w:r>
      <w:proofErr w:type="spellEnd"/>
      <w:r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mundurowych na rok 2024/2025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72F01"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CRZP/34/2024/AZP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72F01"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F01" w:rsidRDefault="00972F01" w:rsidP="00972F01">
      <w:pPr>
        <w:spacing w:after="0" w:line="240" w:lineRule="auto"/>
      </w:pPr>
      <w:r>
        <w:separator/>
      </w:r>
    </w:p>
  </w:endnote>
  <w:endnote w:type="continuationSeparator" w:id="0">
    <w:p w:rsidR="00972F01" w:rsidRDefault="00972F01" w:rsidP="00972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F01" w:rsidRDefault="00972F01" w:rsidP="00972F01">
      <w:pPr>
        <w:spacing w:after="0" w:line="240" w:lineRule="auto"/>
      </w:pPr>
      <w:r>
        <w:separator/>
      </w:r>
    </w:p>
  </w:footnote>
  <w:footnote w:type="continuationSeparator" w:id="0">
    <w:p w:rsidR="00972F01" w:rsidRDefault="00972F01" w:rsidP="00972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7F7"/>
    <w:rsid w:val="002621C4"/>
    <w:rsid w:val="004607F7"/>
    <w:rsid w:val="005D2DB1"/>
    <w:rsid w:val="007B107C"/>
    <w:rsid w:val="007C7D43"/>
    <w:rsid w:val="00843802"/>
    <w:rsid w:val="008750B3"/>
    <w:rsid w:val="00972F01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5E36563-DFCD-4763-93C8-29FAFE158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2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F01"/>
  </w:style>
  <w:style w:type="paragraph" w:styleId="Stopka">
    <w:name w:val="footer"/>
    <w:basedOn w:val="Normalny"/>
    <w:link w:val="StopkaZnak"/>
    <w:uiPriority w:val="99"/>
    <w:unhideWhenUsed/>
    <w:rsid w:val="00972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2024-02-20T12:04:00Z</dcterms:created>
  <dcterms:modified xsi:type="dcterms:W3CDTF">2024-02-20T12:04:00Z</dcterms:modified>
</cp:coreProperties>
</file>