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8BBBC" w14:textId="690E29D2"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1C1771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14:paraId="4A8702FF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88AD976" w14:textId="77777777"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B970B4" w:rsidRPr="00B970B4">
        <w:rPr>
          <w:rFonts w:ascii="Arial" w:hAnsi="Arial" w:cs="Arial"/>
          <w:b/>
          <w:sz w:val="24"/>
          <w:szCs w:val="24"/>
        </w:rPr>
        <w:t>CRZP/33/2024/AZP</w:t>
      </w:r>
    </w:p>
    <w:p w14:paraId="41C56221" w14:textId="77777777"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14:paraId="4C5252CC" w14:textId="77777777"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970B4" w:rsidRPr="00B970B4">
        <w:rPr>
          <w:rFonts w:ascii="Arial" w:hAnsi="Arial" w:cs="Arial"/>
        </w:rPr>
        <w:t>Uniwersytet Morski w Gdyni</w:t>
      </w:r>
    </w:p>
    <w:p w14:paraId="0D3F288A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970B4" w:rsidRPr="00B970B4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B970B4" w:rsidRPr="00B970B4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14:paraId="4B02F419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970B4" w:rsidRPr="00B970B4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B970B4" w:rsidRPr="00B970B4">
        <w:rPr>
          <w:rFonts w:ascii="Arial" w:hAnsi="Arial" w:cs="Arial"/>
        </w:rPr>
        <w:t>Gdynia</w:t>
      </w:r>
    </w:p>
    <w:p w14:paraId="4B5B453D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77C0D0E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14:paraId="3D0D8809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14:paraId="4B2892B7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14:paraId="6E916153" w14:textId="77777777"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14:paraId="5A4FAE1A" w14:textId="77777777"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3DD70C83" w14:textId="77777777"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E07DB19" w14:textId="77777777"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14:paraId="0E6D424D" w14:textId="77777777"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970B4" w14:paraId="17762792" w14:textId="77777777" w:rsidTr="007E2DC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952CF6" w14:textId="77777777" w:rsidR="00B970B4" w:rsidRDefault="00B970B4" w:rsidP="007E2DC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45EA9A8E" w14:textId="77777777" w:rsidR="00B970B4" w:rsidRDefault="00B970B4" w:rsidP="007E2DC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970B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970B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970B4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54381479" w14:textId="77777777" w:rsidR="00B970B4" w:rsidRDefault="00B970B4" w:rsidP="007E2DC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6764C76" w14:textId="77777777" w:rsidR="00B970B4" w:rsidRDefault="00B970B4" w:rsidP="007E2D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36010EE" w14:textId="77777777" w:rsidR="00B970B4" w:rsidRDefault="00B970B4" w:rsidP="007E2DC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2AD8CCDB" w14:textId="77777777"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14:paraId="5A37A59B" w14:textId="77777777" w:rsidR="00E4548F" w:rsidRDefault="00B970B4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970B4">
        <w:rPr>
          <w:rFonts w:ascii="Arial" w:hAnsi="Arial" w:cs="Arial"/>
          <w:b/>
          <w:sz w:val="24"/>
          <w:szCs w:val="24"/>
        </w:rPr>
        <w:t>Realizacja kompleksowej usługi sprzątania wewnątrz budynku Centrum Sportu i Rekreacji UMG</w:t>
      </w:r>
    </w:p>
    <w:p w14:paraId="23D9000E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B970B4" w:rsidRPr="00B970B4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7EAC8524" w14:textId="77777777" w:rsidTr="00E4548F">
        <w:tc>
          <w:tcPr>
            <w:tcW w:w="9104" w:type="dxa"/>
            <w:shd w:val="clear" w:color="auto" w:fill="D9D9D9"/>
            <w:hideMark/>
          </w:tcPr>
          <w:p w14:paraId="56E3DD45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3B7CB78E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14:paraId="3A9A97A1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436E5E74" w14:textId="77777777" w:rsidTr="00E4548F">
        <w:tc>
          <w:tcPr>
            <w:tcW w:w="9104" w:type="dxa"/>
            <w:shd w:val="clear" w:color="auto" w:fill="D9D9D9"/>
            <w:hideMark/>
          </w:tcPr>
          <w:p w14:paraId="57B7DB8C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C2A64C0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1680713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14:paraId="34BFDFA9" w14:textId="77777777" w:rsidTr="00B970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417FB" w14:textId="77777777"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8B4E0" w14:textId="77777777"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970B4" w14:paraId="783A6D31" w14:textId="77777777" w:rsidTr="00B970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4364E" w14:textId="77777777" w:rsidR="00B970B4" w:rsidRDefault="00B970B4" w:rsidP="007E2D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70B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414FF" w14:textId="77777777" w:rsidR="00B970B4" w:rsidRDefault="00B970B4" w:rsidP="007E2D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70B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1363920" w14:textId="77777777" w:rsidR="00B970B4" w:rsidRDefault="00B970B4" w:rsidP="007E2DC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70B4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B970B4" w14:paraId="5716E82F" w14:textId="77777777" w:rsidTr="00B970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BF891" w14:textId="77777777" w:rsidR="00B970B4" w:rsidRDefault="00B970B4" w:rsidP="007E2D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70B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BD7F9" w14:textId="77777777" w:rsidR="00B970B4" w:rsidRDefault="00B970B4" w:rsidP="007E2D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70B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C6984C2" w14:textId="1B0D415D" w:rsidR="00B970B4" w:rsidRDefault="00B970B4" w:rsidP="007E2DC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70B4">
              <w:rPr>
                <w:rFonts w:ascii="Arial" w:hAnsi="Arial" w:cs="Arial"/>
                <w:sz w:val="24"/>
                <w:szCs w:val="24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dwie kompleksowe usługi sprzątania realizowane przez okres 12 m-</w:t>
            </w:r>
            <w:proofErr w:type="spellStart"/>
            <w:r w:rsidRPr="00B970B4"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  <w:r w:rsidRPr="00B970B4">
              <w:rPr>
                <w:rFonts w:ascii="Arial" w:hAnsi="Arial" w:cs="Arial"/>
                <w:sz w:val="24"/>
                <w:szCs w:val="24"/>
              </w:rPr>
              <w:t xml:space="preserve"> w budynkach o powierzchni minimum 3000 m2 każdy,</w:t>
            </w:r>
          </w:p>
        </w:tc>
      </w:tr>
      <w:tr w:rsidR="00B970B4" w14:paraId="70DA5D92" w14:textId="77777777" w:rsidTr="00B970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62785" w14:textId="77777777" w:rsidR="00B970B4" w:rsidRDefault="00B970B4" w:rsidP="007E2D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70B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6E7FE" w14:textId="77777777" w:rsidR="00B970B4" w:rsidRDefault="00B970B4" w:rsidP="007E2D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70B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1EECA78" w14:textId="77777777" w:rsidR="00B970B4" w:rsidRDefault="00B970B4" w:rsidP="007E2DC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70B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970B4" w14:paraId="383BDA07" w14:textId="77777777" w:rsidTr="00B970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48D2C" w14:textId="77777777" w:rsidR="00B970B4" w:rsidRDefault="00B970B4" w:rsidP="007E2D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70B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89073" w14:textId="77777777" w:rsidR="00B970B4" w:rsidRDefault="00B970B4" w:rsidP="007E2DC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70B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8FA5FD8" w14:textId="77777777" w:rsidR="00B970B4" w:rsidRDefault="00B970B4" w:rsidP="007E2DC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70B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14:paraId="6B28226C" w14:textId="77777777"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DBD67F1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6649792A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2BBA40C3" w14:textId="77777777"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14:paraId="23534006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4BCBEF16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99FEEB7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07ED55E0" w14:textId="77777777" w:rsidTr="00E4548F">
        <w:tc>
          <w:tcPr>
            <w:tcW w:w="9104" w:type="dxa"/>
            <w:shd w:val="clear" w:color="auto" w:fill="D9D9D9"/>
            <w:hideMark/>
          </w:tcPr>
          <w:p w14:paraId="3795C683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7043463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75A94C7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90A75D4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1571033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54152142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11F77881" w14:textId="77777777" w:rsidTr="00E4548F">
        <w:tc>
          <w:tcPr>
            <w:tcW w:w="9104" w:type="dxa"/>
            <w:shd w:val="clear" w:color="auto" w:fill="D9D9D9"/>
            <w:hideMark/>
          </w:tcPr>
          <w:p w14:paraId="49A9CBAD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14:paraId="5DD6995F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0CC6A74F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14:paraId="3C0D345A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19E3271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0D01F969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22B89261" w14:textId="77777777" w:rsidTr="00E4548F">
        <w:tc>
          <w:tcPr>
            <w:tcW w:w="9104" w:type="dxa"/>
            <w:shd w:val="clear" w:color="auto" w:fill="D9D9D9"/>
            <w:hideMark/>
          </w:tcPr>
          <w:p w14:paraId="1FC9FB40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DD45BB2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6C41FEF1" w14:textId="77777777" w:rsidTr="00E4548F">
        <w:tc>
          <w:tcPr>
            <w:tcW w:w="9104" w:type="dxa"/>
            <w:shd w:val="clear" w:color="auto" w:fill="D9D9D9"/>
            <w:hideMark/>
          </w:tcPr>
          <w:p w14:paraId="76CE87F0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ADE4E06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D641A5C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45447FE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5A8576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BBEBD76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F77172E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C12C36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FEB45B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0459E5D9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7D360B2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14:paraId="53313C3E" w14:textId="669142F5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14:paraId="22E0FD7A" w14:textId="77777777" w:rsidR="00E4548F" w:rsidRDefault="00E4548F" w:rsidP="00E4548F"/>
    <w:p w14:paraId="2C68FAD4" w14:textId="77777777"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9614D" w14:textId="77777777" w:rsidR="00316E18" w:rsidRDefault="00316E18" w:rsidP="00E4548F">
      <w:pPr>
        <w:spacing w:after="0" w:line="240" w:lineRule="auto"/>
      </w:pPr>
      <w:r>
        <w:separator/>
      </w:r>
    </w:p>
  </w:endnote>
  <w:endnote w:type="continuationSeparator" w:id="0">
    <w:p w14:paraId="3446B6A4" w14:textId="77777777" w:rsidR="00316E18" w:rsidRDefault="00316E18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B018C" w14:textId="77777777" w:rsidR="00B970B4" w:rsidRDefault="00B970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0167C" w14:textId="77777777" w:rsidR="00B970B4" w:rsidRDefault="00B970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6C02F" w14:textId="77777777" w:rsidR="00B970B4" w:rsidRDefault="00B970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0D0E7" w14:textId="77777777" w:rsidR="00316E18" w:rsidRDefault="00316E18" w:rsidP="00E4548F">
      <w:pPr>
        <w:spacing w:after="0" w:line="240" w:lineRule="auto"/>
      </w:pPr>
      <w:r>
        <w:separator/>
      </w:r>
    </w:p>
  </w:footnote>
  <w:footnote w:type="continuationSeparator" w:id="0">
    <w:p w14:paraId="33FAB8AA" w14:textId="77777777" w:rsidR="00316E18" w:rsidRDefault="00316E18" w:rsidP="00E4548F">
      <w:pPr>
        <w:spacing w:after="0" w:line="240" w:lineRule="auto"/>
      </w:pPr>
      <w:r>
        <w:continuationSeparator/>
      </w:r>
    </w:p>
  </w:footnote>
  <w:footnote w:id="1">
    <w:p w14:paraId="4224415F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3ECA3C5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537045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406C748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317E22F" w14:textId="77777777"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364CF46D" w14:textId="77777777" w:rsidR="00E4548F" w:rsidRDefault="00E4548F" w:rsidP="00E4548F">
      <w:pPr>
        <w:pStyle w:val="Tekstprzypisudolnego"/>
      </w:pPr>
    </w:p>
  </w:footnote>
  <w:footnote w:id="2">
    <w:p w14:paraId="4149BAC9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48F8BE8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1F729C8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0ACA15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4DA02" w14:textId="77777777" w:rsidR="00B970B4" w:rsidRDefault="00B970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6E9CB" w14:textId="77777777" w:rsidR="00B970B4" w:rsidRDefault="00B970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67498" w14:textId="77777777" w:rsidR="00B970B4" w:rsidRDefault="00B970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630021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8731874">
    <w:abstractNumId w:val="3"/>
  </w:num>
  <w:num w:numId="3" w16cid:durableId="15944399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867668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43967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E18"/>
    <w:rsid w:val="001C1771"/>
    <w:rsid w:val="002621C4"/>
    <w:rsid w:val="00316E18"/>
    <w:rsid w:val="007B107C"/>
    <w:rsid w:val="007C7D43"/>
    <w:rsid w:val="00843802"/>
    <w:rsid w:val="008750B3"/>
    <w:rsid w:val="00B970B4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8D9E5"/>
  <w15:chartTrackingRefBased/>
  <w15:docId w15:val="{6FBA3C78-2256-47EB-A7DE-92A2383BA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97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70B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97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70B4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954</Words>
  <Characters>5728</Characters>
  <Application>Microsoft Office Word</Application>
  <DocSecurity>0</DocSecurity>
  <Lines>47</Lines>
  <Paragraphs>13</Paragraphs>
  <ScaleCrop>false</ScaleCrop>
  <Company/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Brunowicz Anita</cp:lastModifiedBy>
  <cp:revision>2</cp:revision>
  <dcterms:created xsi:type="dcterms:W3CDTF">2024-02-20T08:51:00Z</dcterms:created>
  <dcterms:modified xsi:type="dcterms:W3CDTF">2024-02-20T08:51:00Z</dcterms:modified>
</cp:coreProperties>
</file>