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F3F47" w14:textId="75519705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A30D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5C3B728A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6FA5F99D" w14:textId="77777777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D7D8E" w:rsidRPr="006D7D8E">
        <w:rPr>
          <w:b/>
        </w:rPr>
        <w:t>CRZP/33/2024/AZP</w:t>
      </w:r>
    </w:p>
    <w:p w14:paraId="4D65E1F0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58998F39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16187226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42DFD99F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20AC7CFC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D7D8E" w:rsidRPr="004A5DB6" w14:paraId="77FD0797" w14:textId="77777777" w:rsidTr="007E2DCD">
        <w:tc>
          <w:tcPr>
            <w:tcW w:w="9212" w:type="dxa"/>
            <w:shd w:val="clear" w:color="auto" w:fill="auto"/>
          </w:tcPr>
          <w:p w14:paraId="14438952" w14:textId="77777777" w:rsidR="006D7D8E" w:rsidRPr="004A5DB6" w:rsidRDefault="006D7D8E" w:rsidP="007E2DC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7DF7C3FC" w14:textId="77777777" w:rsidR="006D7D8E" w:rsidRPr="004A5DB6" w:rsidRDefault="006D7D8E" w:rsidP="007E2DC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D7D8E">
              <w:t>(</w:t>
            </w:r>
            <w:proofErr w:type="spellStart"/>
            <w:r w:rsidRPr="006D7D8E">
              <w:t>t.j</w:t>
            </w:r>
            <w:proofErr w:type="spellEnd"/>
            <w:r w:rsidRPr="006D7D8E">
              <w:t>. Dz. U. z 2023r. poz. 1605)</w:t>
            </w:r>
            <w:r w:rsidRPr="004A5DB6">
              <w:t xml:space="preserve"> (dalej jako: ustawa Pzp), dotyczące:</w:t>
            </w:r>
          </w:p>
          <w:p w14:paraId="25269967" w14:textId="77777777" w:rsidR="006D7D8E" w:rsidRPr="004A5DB6" w:rsidRDefault="006D7D8E" w:rsidP="007E2DC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4D7CBD3" w14:textId="77777777" w:rsidR="006D7D8E" w:rsidRPr="004A5DB6" w:rsidRDefault="006D7D8E" w:rsidP="007E2DC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75B33B76" w14:textId="77777777" w:rsidR="006D7D8E" w:rsidRPr="004A5DB6" w:rsidRDefault="006D7D8E" w:rsidP="007E2DC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1191115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79B13BC0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1F4E2EE3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D7D8E" w:rsidRPr="006D7D8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156970F1" w14:textId="77777777" w:rsidR="005434B3" w:rsidRPr="004A5DB6" w:rsidRDefault="006D7D8E" w:rsidP="005434B3">
      <w:pPr>
        <w:spacing w:after="240" w:line="276" w:lineRule="auto"/>
        <w:jc w:val="center"/>
      </w:pPr>
      <w:r w:rsidRPr="006D7D8E">
        <w:rPr>
          <w:b/>
        </w:rPr>
        <w:t>Realizacja kompleksowej usługi sprzątania wewnątrz budynku Centrum Sportu i Rekreacji UMG</w:t>
      </w:r>
    </w:p>
    <w:p w14:paraId="091E830E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729657B8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0CB0316C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5E64AE36" w14:textId="77777777" w:rsidR="00710937" w:rsidRPr="004A5DB6" w:rsidRDefault="00710937" w:rsidP="005E24AA"/>
    <w:p w14:paraId="577C2D60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51E59AF5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70769619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106928E8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2D530E72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665DEDCC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3C78A8C4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7BEF3221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22630E68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4D2C6D58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3C6BA056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07F2D524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09E78E03" w14:textId="77777777" w:rsidR="00D2702A" w:rsidRPr="000A30D6" w:rsidRDefault="004F23F7" w:rsidP="000857C0">
      <w:pPr>
        <w:spacing w:after="120" w:line="276" w:lineRule="auto"/>
        <w:jc w:val="both"/>
      </w:pPr>
      <w:r w:rsidRPr="000A30D6">
        <w:t>Oświadczam,</w:t>
      </w:r>
      <w:r w:rsidR="00313417" w:rsidRPr="000A30D6">
        <w:t xml:space="preserve"> że spełniam</w:t>
      </w:r>
      <w:r w:rsidR="004541F9" w:rsidRPr="000A30D6">
        <w:t>, określone przez Zamawiającego,</w:t>
      </w:r>
      <w:r w:rsidR="00313417" w:rsidRPr="000A30D6">
        <w:t xml:space="preserve"> warunki udziału </w:t>
      </w:r>
      <w:r w:rsidR="004541F9" w:rsidRPr="000A30D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14:paraId="3B1512B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FCAF4" w14:textId="77777777" w:rsidR="00D2702A" w:rsidRPr="000A30D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A30D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9BF85" w14:textId="77777777" w:rsidR="00D2702A" w:rsidRPr="003A59F0" w:rsidRDefault="00D2702A" w:rsidP="00D2702A">
            <w:pPr>
              <w:spacing w:before="60" w:after="120"/>
            </w:pPr>
            <w:r w:rsidRPr="000A30D6">
              <w:rPr>
                <w:b/>
              </w:rPr>
              <w:t>Warunki udziału w postępowaniu</w:t>
            </w:r>
          </w:p>
        </w:tc>
      </w:tr>
      <w:tr w:rsidR="006D7D8E" w:rsidRPr="003A59F0" w14:paraId="29276010" w14:textId="77777777" w:rsidTr="007E2D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C595D" w14:textId="77777777" w:rsidR="006D7D8E" w:rsidRPr="00A95E89" w:rsidRDefault="006D7D8E" w:rsidP="007E2DCD">
            <w:pPr>
              <w:spacing w:before="60" w:after="120"/>
              <w:jc w:val="both"/>
              <w:rPr>
                <w:rFonts w:cs="Calibri"/>
              </w:rPr>
            </w:pPr>
            <w:r w:rsidRPr="006D7D8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D1EEC" w14:textId="77777777" w:rsidR="006D7D8E" w:rsidRPr="00A95E89" w:rsidRDefault="006D7D8E" w:rsidP="007E2DC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D7D8E">
              <w:rPr>
                <w:rFonts w:cs="Calibri"/>
                <w:b/>
                <w:bCs/>
              </w:rPr>
              <w:t>Sytuacja ekonomiczna lub finansowa</w:t>
            </w:r>
          </w:p>
          <w:p w14:paraId="46183148" w14:textId="77777777" w:rsidR="006D7D8E" w:rsidRPr="00A95E89" w:rsidRDefault="006D7D8E" w:rsidP="007E2DCD">
            <w:pPr>
              <w:spacing w:before="60" w:after="120"/>
              <w:jc w:val="both"/>
              <w:rPr>
                <w:rFonts w:cs="Calibri"/>
              </w:rPr>
            </w:pPr>
            <w:r w:rsidRPr="006D7D8E">
              <w:rPr>
                <w:rFonts w:cs="Calibri"/>
              </w:rPr>
              <w:t>Zamawiający nie określa szczegółowego warunku w tym zakresie.</w:t>
            </w:r>
          </w:p>
        </w:tc>
      </w:tr>
      <w:tr w:rsidR="006D7D8E" w:rsidRPr="003A59F0" w14:paraId="78B47AB3" w14:textId="77777777" w:rsidTr="007E2D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D1589" w14:textId="77777777" w:rsidR="006D7D8E" w:rsidRPr="00A95E89" w:rsidRDefault="006D7D8E" w:rsidP="007E2DCD">
            <w:pPr>
              <w:spacing w:before="60" w:after="120"/>
              <w:jc w:val="both"/>
              <w:rPr>
                <w:rFonts w:cs="Calibri"/>
              </w:rPr>
            </w:pPr>
            <w:r w:rsidRPr="006D7D8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00CCD" w14:textId="77777777" w:rsidR="006D7D8E" w:rsidRPr="00A95E89" w:rsidRDefault="006D7D8E" w:rsidP="007E2DC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D7D8E">
              <w:rPr>
                <w:rFonts w:cs="Calibri"/>
                <w:b/>
                <w:bCs/>
              </w:rPr>
              <w:t>Zdolność techniczna lub zawodowa</w:t>
            </w:r>
          </w:p>
          <w:p w14:paraId="7CA59E3D" w14:textId="46784E18" w:rsidR="006D7D8E" w:rsidRPr="00A95E89" w:rsidRDefault="006D7D8E" w:rsidP="007E2DCD">
            <w:pPr>
              <w:spacing w:before="60" w:after="120"/>
              <w:jc w:val="both"/>
              <w:rPr>
                <w:rFonts w:cs="Calibri"/>
              </w:rPr>
            </w:pPr>
            <w:r w:rsidRPr="006D7D8E">
              <w:rPr>
                <w:rFonts w:cs="Calibri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dwie kompleksowe usługi sprzątania realizowane przez okres 12 m-</w:t>
            </w:r>
            <w:proofErr w:type="spellStart"/>
            <w:r w:rsidRPr="006D7D8E">
              <w:rPr>
                <w:rFonts w:cs="Calibri"/>
              </w:rPr>
              <w:t>cy</w:t>
            </w:r>
            <w:proofErr w:type="spellEnd"/>
            <w:r w:rsidRPr="006D7D8E">
              <w:rPr>
                <w:rFonts w:cs="Calibri"/>
              </w:rPr>
              <w:t xml:space="preserve"> w budynkach o powierzchni minimum 3000 m2 każdy,</w:t>
            </w:r>
          </w:p>
        </w:tc>
      </w:tr>
      <w:tr w:rsidR="006D7D8E" w:rsidRPr="003A59F0" w14:paraId="0D13E5CE" w14:textId="77777777" w:rsidTr="007E2D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41EA3" w14:textId="77777777" w:rsidR="006D7D8E" w:rsidRPr="00A95E89" w:rsidRDefault="006D7D8E" w:rsidP="007E2DCD">
            <w:pPr>
              <w:spacing w:before="60" w:after="120"/>
              <w:jc w:val="both"/>
              <w:rPr>
                <w:rFonts w:cs="Calibri"/>
              </w:rPr>
            </w:pPr>
            <w:r w:rsidRPr="006D7D8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8258F" w14:textId="77777777" w:rsidR="006D7D8E" w:rsidRPr="00A95E89" w:rsidRDefault="006D7D8E" w:rsidP="007E2DC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D7D8E">
              <w:rPr>
                <w:rFonts w:cs="Calibri"/>
                <w:b/>
                <w:bCs/>
              </w:rPr>
              <w:t>Zdolność do występowania w obrocie gospodarczym</w:t>
            </w:r>
          </w:p>
          <w:p w14:paraId="4FB5D0B1" w14:textId="77777777" w:rsidR="006D7D8E" w:rsidRPr="00A95E89" w:rsidRDefault="006D7D8E" w:rsidP="007E2DCD">
            <w:pPr>
              <w:spacing w:before="60" w:after="120"/>
              <w:jc w:val="both"/>
              <w:rPr>
                <w:rFonts w:cs="Calibri"/>
              </w:rPr>
            </w:pPr>
            <w:r w:rsidRPr="006D7D8E">
              <w:rPr>
                <w:rFonts w:cs="Calibri"/>
              </w:rPr>
              <w:t>Zamawiający nie określa szczegółowego warunku w tym zakresie.</w:t>
            </w:r>
          </w:p>
        </w:tc>
      </w:tr>
      <w:tr w:rsidR="006D7D8E" w:rsidRPr="000A30D6" w14:paraId="3705BF2B" w14:textId="77777777" w:rsidTr="007E2D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3B899" w14:textId="77777777" w:rsidR="006D7D8E" w:rsidRPr="000A30D6" w:rsidRDefault="006D7D8E" w:rsidP="007E2DCD">
            <w:pPr>
              <w:spacing w:before="60" w:after="120"/>
              <w:jc w:val="both"/>
              <w:rPr>
                <w:rFonts w:cs="Calibri"/>
              </w:rPr>
            </w:pPr>
            <w:r w:rsidRPr="000A30D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D983A" w14:textId="77777777" w:rsidR="006D7D8E" w:rsidRPr="000A30D6" w:rsidRDefault="006D7D8E" w:rsidP="007E2DC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A30D6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1B5D053" w14:textId="77777777" w:rsidR="006D7D8E" w:rsidRPr="000A30D6" w:rsidRDefault="006D7D8E" w:rsidP="007E2DCD">
            <w:pPr>
              <w:spacing w:before="60" w:after="120"/>
              <w:jc w:val="both"/>
              <w:rPr>
                <w:rFonts w:cs="Calibri"/>
              </w:rPr>
            </w:pPr>
            <w:r w:rsidRPr="000A30D6">
              <w:rPr>
                <w:rFonts w:cs="Calibri"/>
              </w:rPr>
              <w:t>Zamawiający nie określa szczegółowego warunku w tym zakresie.</w:t>
            </w:r>
          </w:p>
        </w:tc>
      </w:tr>
    </w:tbl>
    <w:p w14:paraId="7283A53E" w14:textId="77777777" w:rsidR="00D2702A" w:rsidRPr="000A30D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3F673D73" w14:textId="77777777" w:rsidR="00025C8D" w:rsidRPr="000A30D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A30D6">
        <w:rPr>
          <w:sz w:val="20"/>
          <w:szCs w:val="20"/>
        </w:rPr>
        <w:t xml:space="preserve">…………….……. </w:t>
      </w:r>
      <w:r w:rsidRPr="000A30D6">
        <w:rPr>
          <w:i/>
          <w:sz w:val="16"/>
          <w:szCs w:val="16"/>
        </w:rPr>
        <w:t>(miejscowość),</w:t>
      </w:r>
      <w:r w:rsidRPr="000A30D6">
        <w:rPr>
          <w:i/>
          <w:sz w:val="18"/>
          <w:szCs w:val="18"/>
        </w:rPr>
        <w:t xml:space="preserve"> </w:t>
      </w:r>
      <w:r w:rsidRPr="000A30D6">
        <w:rPr>
          <w:sz w:val="20"/>
          <w:szCs w:val="20"/>
        </w:rPr>
        <w:t xml:space="preserve">dnia ………….……. r. </w:t>
      </w:r>
    </w:p>
    <w:p w14:paraId="76AD3D6A" w14:textId="77777777" w:rsidR="00025C8D" w:rsidRPr="000A30D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A30D6">
        <w:rPr>
          <w:sz w:val="20"/>
          <w:szCs w:val="20"/>
        </w:rPr>
        <w:tab/>
      </w:r>
      <w:r w:rsidRPr="000A30D6">
        <w:rPr>
          <w:sz w:val="20"/>
          <w:szCs w:val="20"/>
        </w:rPr>
        <w:tab/>
      </w:r>
      <w:r w:rsidRPr="000A30D6">
        <w:rPr>
          <w:sz w:val="20"/>
          <w:szCs w:val="20"/>
        </w:rPr>
        <w:tab/>
      </w:r>
      <w:r w:rsidRPr="000A30D6">
        <w:rPr>
          <w:sz w:val="20"/>
          <w:szCs w:val="20"/>
        </w:rPr>
        <w:tab/>
      </w:r>
      <w:r w:rsidRPr="000A30D6">
        <w:rPr>
          <w:sz w:val="20"/>
          <w:szCs w:val="20"/>
        </w:rPr>
        <w:tab/>
      </w:r>
      <w:r w:rsidRPr="000A30D6">
        <w:rPr>
          <w:sz w:val="20"/>
          <w:szCs w:val="20"/>
        </w:rPr>
        <w:tab/>
      </w:r>
      <w:r w:rsidRPr="000A30D6">
        <w:rPr>
          <w:sz w:val="20"/>
          <w:szCs w:val="20"/>
        </w:rPr>
        <w:tab/>
        <w:t>…………………………………………</w:t>
      </w:r>
    </w:p>
    <w:p w14:paraId="6F1A0723" w14:textId="77777777" w:rsidR="00F8042D" w:rsidRPr="000A30D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A30D6">
        <w:rPr>
          <w:i/>
          <w:sz w:val="16"/>
          <w:szCs w:val="16"/>
        </w:rPr>
        <w:t>(podpis)</w:t>
      </w:r>
    </w:p>
    <w:p w14:paraId="5490BED4" w14:textId="77777777" w:rsidR="00D23F3D" w:rsidRPr="000A30D6" w:rsidRDefault="00D23F3D" w:rsidP="00D2702A">
      <w:pPr>
        <w:spacing w:before="120" w:line="276" w:lineRule="auto"/>
        <w:jc w:val="both"/>
      </w:pPr>
      <w:r w:rsidRPr="000A30D6">
        <w:t xml:space="preserve">Oświadczam, że wszystkie informacje podane w powyższych oświadczeniach są aktualne </w:t>
      </w:r>
      <w:r w:rsidR="00FE4E2B" w:rsidRPr="000A30D6">
        <w:br/>
      </w:r>
      <w:r w:rsidRPr="000A30D6">
        <w:t xml:space="preserve">i zgodne z prawdą oraz zostały przedstawione z pełną świadomością konsekwencji wprowadzenia </w:t>
      </w:r>
      <w:r w:rsidR="00950F2A" w:rsidRPr="000A30D6">
        <w:t>Z</w:t>
      </w:r>
      <w:r w:rsidRPr="000A30D6">
        <w:t>amawiającego w błąd przy przedstawianiu informacji.</w:t>
      </w:r>
    </w:p>
    <w:p w14:paraId="4FF5A142" w14:textId="77777777" w:rsidR="00FE4E2B" w:rsidRPr="000A30D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1D383D71" w14:textId="77777777" w:rsidR="00FE4E2B" w:rsidRPr="000A30D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0A30D6">
        <w:rPr>
          <w:sz w:val="20"/>
          <w:szCs w:val="20"/>
        </w:rPr>
        <w:t xml:space="preserve">…………….……. </w:t>
      </w:r>
      <w:r w:rsidRPr="000A30D6">
        <w:rPr>
          <w:i/>
          <w:sz w:val="16"/>
          <w:szCs w:val="16"/>
        </w:rPr>
        <w:t>(miejscowość),</w:t>
      </w:r>
      <w:r w:rsidRPr="000A30D6">
        <w:rPr>
          <w:i/>
          <w:sz w:val="18"/>
          <w:szCs w:val="18"/>
        </w:rPr>
        <w:t xml:space="preserve"> </w:t>
      </w:r>
      <w:r w:rsidRPr="000A30D6">
        <w:rPr>
          <w:sz w:val="20"/>
          <w:szCs w:val="20"/>
        </w:rPr>
        <w:t xml:space="preserve">dnia ………….……. r. </w:t>
      </w:r>
    </w:p>
    <w:p w14:paraId="1199D113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0A30D6">
        <w:rPr>
          <w:sz w:val="20"/>
          <w:szCs w:val="20"/>
        </w:rPr>
        <w:tab/>
      </w:r>
      <w:r w:rsidRPr="000A30D6">
        <w:rPr>
          <w:sz w:val="20"/>
          <w:szCs w:val="20"/>
        </w:rPr>
        <w:tab/>
      </w:r>
      <w:r w:rsidRPr="000A30D6">
        <w:rPr>
          <w:sz w:val="20"/>
          <w:szCs w:val="20"/>
        </w:rPr>
        <w:tab/>
      </w:r>
      <w:r w:rsidRPr="000A30D6">
        <w:rPr>
          <w:sz w:val="20"/>
          <w:szCs w:val="20"/>
        </w:rPr>
        <w:tab/>
      </w:r>
      <w:r w:rsidRPr="000A30D6">
        <w:rPr>
          <w:sz w:val="20"/>
          <w:szCs w:val="20"/>
        </w:rPr>
        <w:tab/>
      </w:r>
      <w:r w:rsidRPr="000A30D6">
        <w:rPr>
          <w:sz w:val="20"/>
          <w:szCs w:val="20"/>
        </w:rPr>
        <w:tab/>
      </w:r>
      <w:r w:rsidRPr="000A30D6">
        <w:rPr>
          <w:sz w:val="20"/>
          <w:szCs w:val="20"/>
        </w:rPr>
        <w:tab/>
        <w:t>…………………………………………</w:t>
      </w:r>
    </w:p>
    <w:p w14:paraId="54F68225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781E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E8BEF" w14:textId="77777777" w:rsidR="00781E3F" w:rsidRDefault="00781E3F" w:rsidP="0038231F">
      <w:pPr>
        <w:spacing w:after="0" w:line="240" w:lineRule="auto"/>
      </w:pPr>
      <w:r>
        <w:separator/>
      </w:r>
    </w:p>
  </w:endnote>
  <w:endnote w:type="continuationSeparator" w:id="0">
    <w:p w14:paraId="28BDDD8D" w14:textId="77777777" w:rsidR="00781E3F" w:rsidRDefault="00781E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6AD21" w14:textId="77777777" w:rsidR="006D7D8E" w:rsidRDefault="006D7D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7459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624590A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3CFA7" w14:textId="77777777" w:rsidR="006D7D8E" w:rsidRDefault="006D7D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15979" w14:textId="77777777" w:rsidR="00781E3F" w:rsidRDefault="00781E3F" w:rsidP="0038231F">
      <w:pPr>
        <w:spacing w:after="0" w:line="240" w:lineRule="auto"/>
      </w:pPr>
      <w:r>
        <w:separator/>
      </w:r>
    </w:p>
  </w:footnote>
  <w:footnote w:type="continuationSeparator" w:id="0">
    <w:p w14:paraId="0F1EB61D" w14:textId="77777777" w:rsidR="00781E3F" w:rsidRDefault="00781E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59987" w14:textId="77777777" w:rsidR="006D7D8E" w:rsidRDefault="006D7D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887BA" w14:textId="77777777" w:rsidR="006D7D8E" w:rsidRDefault="006D7D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D248" w14:textId="77777777" w:rsidR="006D7D8E" w:rsidRDefault="006D7D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7520709">
    <w:abstractNumId w:val="8"/>
  </w:num>
  <w:num w:numId="2" w16cid:durableId="1993943306">
    <w:abstractNumId w:val="0"/>
  </w:num>
  <w:num w:numId="3" w16cid:durableId="820122489">
    <w:abstractNumId w:val="7"/>
  </w:num>
  <w:num w:numId="4" w16cid:durableId="1117455906">
    <w:abstractNumId w:val="10"/>
  </w:num>
  <w:num w:numId="5" w16cid:durableId="1748116821">
    <w:abstractNumId w:val="9"/>
  </w:num>
  <w:num w:numId="6" w16cid:durableId="1572539479">
    <w:abstractNumId w:val="6"/>
  </w:num>
  <w:num w:numId="7" w16cid:durableId="263345379">
    <w:abstractNumId w:val="1"/>
  </w:num>
  <w:num w:numId="8" w16cid:durableId="1466771403">
    <w:abstractNumId w:val="4"/>
  </w:num>
  <w:num w:numId="9" w16cid:durableId="1057389339">
    <w:abstractNumId w:val="2"/>
  </w:num>
  <w:num w:numId="10" w16cid:durableId="492187964">
    <w:abstractNumId w:val="5"/>
  </w:num>
  <w:num w:numId="11" w16cid:durableId="206653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1E3F"/>
    <w:rsid w:val="00023477"/>
    <w:rsid w:val="000247FF"/>
    <w:rsid w:val="00025C8D"/>
    <w:rsid w:val="000303EE"/>
    <w:rsid w:val="0005473D"/>
    <w:rsid w:val="00073C3D"/>
    <w:rsid w:val="000809B6"/>
    <w:rsid w:val="000857C0"/>
    <w:rsid w:val="000A30D6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7D8E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1E3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991AAB"/>
  <w15:chartTrackingRefBased/>
  <w15:docId w15:val="{7ED2535F-E0D9-48A3-9E35-D550AE7FD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5462C-9619-4374-8FF4-6FDB5911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Brunowicz Anita</cp:lastModifiedBy>
  <cp:revision>2</cp:revision>
  <cp:lastPrinted>2016-07-26T10:32:00Z</cp:lastPrinted>
  <dcterms:created xsi:type="dcterms:W3CDTF">2024-02-20T08:50:00Z</dcterms:created>
  <dcterms:modified xsi:type="dcterms:W3CDTF">2024-02-20T08:50:00Z</dcterms:modified>
</cp:coreProperties>
</file>