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60C0B" w:rsidRPr="00E60C0B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60C0B" w:rsidRPr="00E60C0B">
        <w:rPr>
          <w:rFonts w:ascii="Arial" w:hAnsi="Arial" w:cs="Arial"/>
          <w:b/>
          <w:sz w:val="24"/>
          <w:szCs w:val="24"/>
        </w:rPr>
        <w:t>CRZP/32/2024/AZP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60C0B" w:rsidRPr="00E60C0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60C0B" w:rsidRPr="00E60C0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E60C0B" w:rsidRPr="00E60C0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60C0B" w:rsidRPr="00E60C0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E60C0B" w:rsidRPr="00E60C0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0C0B" w:rsidTr="008A0B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60C0B" w:rsidRDefault="00E60C0B" w:rsidP="008A0B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60C0B" w:rsidRDefault="00E60C0B" w:rsidP="008A0B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60C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60C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60C0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60C0B" w:rsidRDefault="00E60C0B" w:rsidP="008A0B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60C0B" w:rsidRDefault="00E60C0B" w:rsidP="008A0B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60C0B" w:rsidRDefault="00E60C0B" w:rsidP="008A0B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E60C0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60C0B">
        <w:rPr>
          <w:rFonts w:ascii="Arial" w:hAnsi="Arial" w:cs="Arial"/>
          <w:b/>
          <w:sz w:val="24"/>
          <w:szCs w:val="24"/>
        </w:rPr>
        <w:t>Meble na potrzeby Centrum Sportu i Rekreacji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E60C0B" w:rsidRPr="00E60C0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E60C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0C0B" w:rsidTr="00E60C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0C0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60C0B" w:rsidTr="00E60C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0C0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60C0B" w:rsidTr="00E60C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0C0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60C0B" w:rsidTr="00E60C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0C0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 xml:space="preserve">Zadanie 1. 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biurowych wraz z usługą montażu, o wartości min. 50 000 zł brutto.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 xml:space="preserve">Zadanie 2. 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zabudowy na wymiar, o wartości min. 20 000 zł  brutto 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Zadanie 3.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krzeseł/sof, o wartości min. 15 000 zł  brutto 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Zadanie 4.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</w:t>
            </w:r>
            <w:proofErr w:type="spellStart"/>
            <w:r w:rsidRPr="00E60C0B">
              <w:rPr>
                <w:rFonts w:ascii="Arial" w:hAnsi="Arial" w:cs="Arial"/>
                <w:sz w:val="24"/>
                <w:szCs w:val="24"/>
              </w:rPr>
              <w:t>szefek</w:t>
            </w:r>
            <w:proofErr w:type="spellEnd"/>
            <w:r w:rsidRPr="00E60C0B">
              <w:rPr>
                <w:rFonts w:ascii="Arial" w:hAnsi="Arial" w:cs="Arial"/>
                <w:sz w:val="24"/>
                <w:szCs w:val="24"/>
              </w:rPr>
              <w:t xml:space="preserve">, o wartości min. 30 000 zł  brutto 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Zadanie 6.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zabudowy z montażem, o wartości min. 20 000 zł  brutto </w:t>
            </w: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60C0B" w:rsidRP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lastRenderedPageBreak/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E60C0B" w:rsidRDefault="00E60C0B" w:rsidP="008A0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0C0B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162D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60C0B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162D31" w:rsidRDefault="00E4548F" w:rsidP="00162D3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  <w:bookmarkStart w:id="1" w:name="_GoBack"/>
      <w:bookmarkEnd w:id="1"/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D94" w:rsidRDefault="001C5D94" w:rsidP="00E4548F">
      <w:pPr>
        <w:spacing w:after="0" w:line="240" w:lineRule="auto"/>
      </w:pPr>
      <w:r>
        <w:separator/>
      </w:r>
    </w:p>
  </w:endnote>
  <w:endnote w:type="continuationSeparator" w:id="0">
    <w:p w:rsidR="001C5D94" w:rsidRDefault="001C5D9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C0B" w:rsidRDefault="00E60C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C0B" w:rsidRDefault="00E60C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C0B" w:rsidRDefault="00E60C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D94" w:rsidRDefault="001C5D94" w:rsidP="00E4548F">
      <w:pPr>
        <w:spacing w:after="0" w:line="240" w:lineRule="auto"/>
      </w:pPr>
      <w:r>
        <w:separator/>
      </w:r>
    </w:p>
  </w:footnote>
  <w:footnote w:type="continuationSeparator" w:id="0">
    <w:p w:rsidR="001C5D94" w:rsidRDefault="001C5D9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C0B" w:rsidRDefault="00E60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C0B" w:rsidRDefault="00E60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C0B" w:rsidRDefault="00E60C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94"/>
    <w:rsid w:val="00162D31"/>
    <w:rsid w:val="001C5D94"/>
    <w:rsid w:val="002621C4"/>
    <w:rsid w:val="007B107C"/>
    <w:rsid w:val="007C7D43"/>
    <w:rsid w:val="00843802"/>
    <w:rsid w:val="008750B3"/>
    <w:rsid w:val="00C31816"/>
    <w:rsid w:val="00E4548F"/>
    <w:rsid w:val="00E6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56655"/>
  <w15:chartTrackingRefBased/>
  <w15:docId w15:val="{412D35C8-93CC-4B9D-A706-07759063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0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C0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60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C0B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D31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1328</Words>
  <Characters>7974</Characters>
  <Application>Microsoft Office Word</Application>
  <DocSecurity>0</DocSecurity>
  <Lines>66</Lines>
  <Paragraphs>18</Paragraphs>
  <ScaleCrop>false</ScaleCrop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2024-02-22T07:21:00Z</cp:lastPrinted>
  <dcterms:created xsi:type="dcterms:W3CDTF">2024-02-22T07:21:00Z</dcterms:created>
  <dcterms:modified xsi:type="dcterms:W3CDTF">2024-02-22T07:21:00Z</dcterms:modified>
</cp:coreProperties>
</file>