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4F6A4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4F6A4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4F6A43">
        <w:rPr>
          <w:rFonts w:ascii="Arial" w:hAnsi="Arial" w:cs="Arial"/>
        </w:rPr>
        <w:t>2024-02-22</w:t>
      </w:r>
    </w:p>
    <w:p w:rsidR="00081D13" w:rsidRPr="00353FDC" w:rsidRDefault="004F6A4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4F6A43">
        <w:rPr>
          <w:rFonts w:ascii="Arial" w:hAnsi="Arial" w:cs="Arial"/>
          <w:b/>
          <w:bCs/>
        </w:rPr>
        <w:t>Politechnika Częstochowska</w:t>
      </w:r>
    </w:p>
    <w:p w:rsidR="00081D13" w:rsidRPr="00353FDC" w:rsidRDefault="004F6A43" w:rsidP="00081D13">
      <w:pPr>
        <w:spacing w:line="360" w:lineRule="auto"/>
        <w:ind w:right="3969"/>
        <w:rPr>
          <w:rFonts w:ascii="Arial" w:hAnsi="Arial" w:cs="Arial"/>
        </w:rPr>
      </w:pPr>
      <w:r w:rsidRPr="004F6A4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F6A43">
        <w:rPr>
          <w:rFonts w:ascii="Arial" w:hAnsi="Arial" w:cs="Arial"/>
        </w:rPr>
        <w:t>69</w:t>
      </w:r>
    </w:p>
    <w:p w:rsidR="00081D13" w:rsidRPr="00353FDC" w:rsidRDefault="004F6A43" w:rsidP="00081D13">
      <w:pPr>
        <w:ind w:right="3969"/>
        <w:rPr>
          <w:rFonts w:ascii="Arial" w:hAnsi="Arial" w:cs="Arial"/>
        </w:rPr>
      </w:pPr>
      <w:r w:rsidRPr="004F6A4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F6A43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F6A4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6A43">
              <w:rPr>
                <w:rFonts w:ascii="Arial" w:hAnsi="Arial" w:cs="Arial"/>
                <w:bCs/>
              </w:rPr>
              <w:t>DOSTAWA NOTEBOOKA DLA WYDZIAŁU ELEKTRYCZNEGO</w:t>
            </w:r>
          </w:p>
        </w:tc>
      </w:tr>
      <w:tr w:rsidR="004F6A43" w:rsidRPr="00353FDC" w:rsidTr="00A070F7">
        <w:tc>
          <w:tcPr>
            <w:tcW w:w="2269" w:type="dxa"/>
            <w:shd w:val="clear" w:color="auto" w:fill="auto"/>
          </w:tcPr>
          <w:p w:rsidR="004F6A43" w:rsidRPr="00353FDC" w:rsidRDefault="004F6A43" w:rsidP="00A070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F6A43" w:rsidRPr="00353FDC" w:rsidRDefault="004F6A43" w:rsidP="00A070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F6A43">
              <w:rPr>
                <w:rFonts w:ascii="Arial" w:hAnsi="Arial" w:cs="Arial"/>
                <w:bCs/>
              </w:rPr>
              <w:t>RK-NZ.261.109.2023.JP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F6A43" w:rsidRPr="004F6A4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F6A43" w:rsidRPr="004F6A43">
        <w:rPr>
          <w:rFonts w:ascii="Arial" w:hAnsi="Arial" w:cs="Arial"/>
        </w:rPr>
        <w:t>(</w:t>
      </w:r>
      <w:proofErr w:type="spellStart"/>
      <w:r w:rsidR="004F6A43" w:rsidRPr="004F6A43">
        <w:rPr>
          <w:rFonts w:ascii="Arial" w:hAnsi="Arial" w:cs="Arial"/>
        </w:rPr>
        <w:t>t.j</w:t>
      </w:r>
      <w:proofErr w:type="spellEnd"/>
      <w:r w:rsidR="004F6A43" w:rsidRPr="004F6A43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F6A43" w:rsidRPr="00E1738E" w:rsidTr="00A070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F6A43" w:rsidRDefault="004F6A43" w:rsidP="00A070F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F6A43">
              <w:rPr>
                <w:rFonts w:ascii="Arial" w:hAnsi="Arial" w:cs="Arial"/>
                <w:b/>
              </w:rPr>
              <w:t>BIS S.C. KAROL KOWALSKI, ŁUKASZ KOWALSKI</w:t>
            </w:r>
          </w:p>
          <w:p w:rsidR="004F6A43" w:rsidRPr="00AC1F4A" w:rsidRDefault="004F6A43" w:rsidP="00A070F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F6A43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F6A43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4F6A43" w:rsidRPr="00E1738E" w:rsidRDefault="004F6A43" w:rsidP="00A070F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F6A43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F6A43">
              <w:rPr>
                <w:rFonts w:ascii="Arial" w:hAnsi="Arial" w:cs="Arial"/>
                <w:bCs/>
              </w:rPr>
              <w:t>CZĘSTOCHOWA</w:t>
            </w:r>
          </w:p>
          <w:p w:rsidR="004F6A43" w:rsidRPr="00BC506C" w:rsidRDefault="004F6A43" w:rsidP="00A070F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4F6A43">
              <w:rPr>
                <w:rFonts w:ascii="Arial" w:hAnsi="Arial" w:cs="Arial"/>
                <w:b/>
              </w:rPr>
              <w:t>14 686.20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F6A43" w:rsidRPr="00E1738E" w:rsidRDefault="004F6A43" w:rsidP="00A070F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F6A43" w:rsidRDefault="004F6A43" w:rsidP="00A070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F6A43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  <w:p w:rsidR="00B668C2" w:rsidRPr="00E1738E" w:rsidRDefault="00B668C2" w:rsidP="00A070F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4487"/>
        <w:gridCol w:w="2113"/>
        <w:gridCol w:w="2111"/>
      </w:tblGrid>
      <w:tr w:rsidR="00B668C2" w:rsidRPr="008567C7" w:rsidTr="00B668C2">
        <w:trPr>
          <w:trHeight w:val="510"/>
        </w:trPr>
        <w:tc>
          <w:tcPr>
            <w:tcW w:w="770" w:type="pct"/>
            <w:shd w:val="clear" w:color="auto" w:fill="F2F2F2"/>
            <w:vAlign w:val="center"/>
          </w:tcPr>
          <w:p w:rsidR="00B668C2" w:rsidRPr="00553EDC" w:rsidRDefault="00B668C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79" w:type="pct"/>
            <w:shd w:val="clear" w:color="auto" w:fill="F2F2F2"/>
            <w:vAlign w:val="center"/>
          </w:tcPr>
          <w:p w:rsidR="00B668C2" w:rsidRPr="00553EDC" w:rsidRDefault="00B668C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B668C2" w:rsidRPr="00553EDC" w:rsidRDefault="00B668C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F6A4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026" w:type="pct"/>
            <w:shd w:val="clear" w:color="auto" w:fill="F2F2F2"/>
            <w:vAlign w:val="center"/>
          </w:tcPr>
          <w:p w:rsidR="00B668C2" w:rsidRPr="00553EDC" w:rsidRDefault="00B668C2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668C2" w:rsidRPr="008567C7" w:rsidTr="00B668C2">
        <w:tc>
          <w:tcPr>
            <w:tcW w:w="770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79" w:type="pct"/>
            <w:vAlign w:val="center"/>
          </w:tcPr>
          <w:p w:rsidR="00B668C2" w:rsidRPr="00553EDC" w:rsidRDefault="00B668C2" w:rsidP="00A070F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6A43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B668C2" w:rsidRPr="00553EDC" w:rsidRDefault="00B668C2" w:rsidP="00A070F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F6A43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F6A43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668C2" w:rsidRPr="00553EDC" w:rsidRDefault="00B668C2" w:rsidP="00A070F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F6A43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F6A43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026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026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668C2" w:rsidRPr="008567C7" w:rsidTr="00B668C2">
        <w:tc>
          <w:tcPr>
            <w:tcW w:w="770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9" w:type="pct"/>
            <w:vAlign w:val="center"/>
          </w:tcPr>
          <w:p w:rsidR="00B668C2" w:rsidRPr="00553EDC" w:rsidRDefault="00B668C2" w:rsidP="00A070F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F6A43">
              <w:rPr>
                <w:rFonts w:ascii="Arial" w:hAnsi="Arial" w:cs="Arial"/>
                <w:b/>
                <w:sz w:val="22"/>
                <w:szCs w:val="22"/>
              </w:rPr>
              <w:t>PROKOMP Usługi Programistyczne Paweł Prokopowicz</w:t>
            </w:r>
          </w:p>
          <w:p w:rsidR="00B668C2" w:rsidRPr="00553EDC" w:rsidRDefault="00B668C2" w:rsidP="00A070F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F6A43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F6A43">
              <w:rPr>
                <w:rFonts w:ascii="Arial" w:hAnsi="Arial" w:cs="Arial"/>
                <w:bCs/>
                <w:sz w:val="22"/>
                <w:szCs w:val="22"/>
              </w:rPr>
              <w:t>7F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668C2" w:rsidRPr="00553EDC" w:rsidRDefault="00B668C2" w:rsidP="00A070F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F6A43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F6A43">
              <w:rPr>
                <w:rFonts w:ascii="Arial" w:hAnsi="Arial" w:cs="Arial"/>
                <w:bCs/>
                <w:sz w:val="22"/>
                <w:szCs w:val="22"/>
              </w:rPr>
              <w:t>Aleksandria Druga</w:t>
            </w:r>
          </w:p>
        </w:tc>
        <w:tc>
          <w:tcPr>
            <w:tcW w:w="1026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 xml:space="preserve">  90,52</w:t>
            </w:r>
          </w:p>
        </w:tc>
        <w:tc>
          <w:tcPr>
            <w:tcW w:w="1026" w:type="pct"/>
            <w:vAlign w:val="center"/>
          </w:tcPr>
          <w:p w:rsidR="00B668C2" w:rsidRPr="00553EDC" w:rsidRDefault="00B668C2" w:rsidP="00A070F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F6A43">
              <w:rPr>
                <w:rFonts w:ascii="Arial" w:hAnsi="Arial" w:cs="Arial"/>
                <w:sz w:val="22"/>
                <w:szCs w:val="22"/>
              </w:rPr>
              <w:t xml:space="preserve">  90,52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  <w:bookmarkStart w:id="3" w:name="_GoBack"/>
      <w:bookmarkEnd w:id="3"/>
    </w:p>
    <w:bookmarkEnd w:id="0"/>
    <w:sectPr w:rsidR="00E85D70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33C" w:rsidRDefault="0009433C">
      <w:r>
        <w:separator/>
      </w:r>
    </w:p>
  </w:endnote>
  <w:endnote w:type="continuationSeparator" w:id="0">
    <w:p w:rsidR="0009433C" w:rsidRDefault="00094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A43" w:rsidRDefault="004F6A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8C2" w:rsidRDefault="00B668C2" w:rsidP="00B668C2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68C2" w:rsidTr="00B668C2">
      <w:tc>
        <w:tcPr>
          <w:tcW w:w="0" w:type="auto"/>
          <w:vAlign w:val="center"/>
        </w:tcPr>
        <w:p w:rsidR="00B668C2" w:rsidRDefault="00B668C2" w:rsidP="00B668C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668C2" w:rsidRDefault="00B668C2" w:rsidP="00B668C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668C2" w:rsidRDefault="00B668C2" w:rsidP="00B668C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68C2" w:rsidRDefault="00B668C2" w:rsidP="00B668C2">
          <w:pPr>
            <w:pStyle w:val="Bezodstpw"/>
            <w:jc w:val="center"/>
            <w:rPr>
              <w:noProof/>
            </w:rPr>
          </w:pPr>
        </w:p>
      </w:tc>
    </w:tr>
  </w:tbl>
  <w:p w:rsidR="00B668C2" w:rsidRDefault="00B668C2" w:rsidP="00B668C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68C2" w:rsidRDefault="00B668C2" w:rsidP="00B668C2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B668C2" w:rsidRDefault="00B668C2" w:rsidP="00B668C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0C1E6F" w:rsidRPr="00B668C2" w:rsidRDefault="00B668C2" w:rsidP="00B668C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A43" w:rsidRDefault="004F6A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33C" w:rsidRDefault="0009433C">
      <w:r>
        <w:separator/>
      </w:r>
    </w:p>
  </w:footnote>
  <w:footnote w:type="continuationSeparator" w:id="0">
    <w:p w:rsidR="0009433C" w:rsidRDefault="000943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A43" w:rsidRDefault="004F6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8C2" w:rsidRDefault="00B668C2" w:rsidP="00B668C2">
    <w:pPr>
      <w:pStyle w:val="Nagwek"/>
      <w:tabs>
        <w:tab w:val="clear" w:pos="4536"/>
        <w:tab w:val="center" w:pos="4252"/>
        <w:tab w:val="left" w:pos="4680"/>
      </w:tabs>
      <w:rPr>
        <w:sz w:val="22"/>
        <w:szCs w:val="22"/>
      </w:rPr>
    </w:pP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tab/>
    </w:r>
    <w:r>
      <w:tab/>
    </w:r>
  </w:p>
  <w:p w:rsidR="004F6A43" w:rsidRDefault="004F6A43">
    <w:pPr>
      <w:pStyle w:val="Nagwek"/>
    </w:pPr>
  </w:p>
  <w:p w:rsidR="00B668C2" w:rsidRDefault="00B668C2">
    <w:pPr>
      <w:pStyle w:val="Nagwek"/>
    </w:pPr>
  </w:p>
  <w:p w:rsidR="00B668C2" w:rsidRDefault="00B668C2">
    <w:pPr>
      <w:pStyle w:val="Nagwek"/>
    </w:pPr>
  </w:p>
  <w:p w:rsidR="00B668C2" w:rsidRDefault="00B668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A43" w:rsidRDefault="004F6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433C"/>
    <w:rsid w:val="00005838"/>
    <w:rsid w:val="00022322"/>
    <w:rsid w:val="00042497"/>
    <w:rsid w:val="00081D13"/>
    <w:rsid w:val="0009433C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A43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68C2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481BCF"/>
  <w15:chartTrackingRefBased/>
  <w15:docId w15:val="{CC1475A4-AC75-4BDA-BCBD-AD6865646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668C2"/>
    <w:rPr>
      <w:sz w:val="24"/>
      <w:szCs w:val="24"/>
    </w:rPr>
  </w:style>
  <w:style w:type="paragraph" w:styleId="Bezodstpw">
    <w:name w:val="No Spacing"/>
    <w:uiPriority w:val="1"/>
    <w:qFormat/>
    <w:rsid w:val="00B668C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184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2024-02-22T10:02:00Z</cp:lastPrinted>
  <dcterms:created xsi:type="dcterms:W3CDTF">2024-02-22T10:02:00Z</dcterms:created>
  <dcterms:modified xsi:type="dcterms:W3CDTF">2024-02-22T10:02:00Z</dcterms:modified>
</cp:coreProperties>
</file>