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34FED" w14:textId="54A1228A" w:rsidR="000B53F7" w:rsidRDefault="00A17504">
      <w:pPr>
        <w:tabs>
          <w:tab w:val="center" w:pos="4536"/>
          <w:tab w:val="right" w:pos="9072"/>
        </w:tabs>
      </w:pPr>
      <w:r>
        <w:rPr>
          <w:i/>
          <w:sz w:val="24"/>
        </w:rPr>
        <w:tab/>
      </w:r>
      <w:r>
        <w:rPr>
          <w:i/>
          <w:sz w:val="24"/>
        </w:rPr>
        <w:tab/>
      </w:r>
      <w:r w:rsidR="00B744AA">
        <w:rPr>
          <w:i/>
          <w:sz w:val="24"/>
          <w:szCs w:val="24"/>
        </w:rPr>
        <w:t>Załącznik nr 8</w:t>
      </w:r>
      <w:r>
        <w:rPr>
          <w:i/>
          <w:sz w:val="24"/>
          <w:szCs w:val="24"/>
        </w:rPr>
        <w:t xml:space="preserve"> do SWZ</w:t>
      </w:r>
    </w:p>
    <w:p w14:paraId="249DEEFF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46D56FA1" w14:textId="77777777" w:rsidR="00AA728C" w:rsidRDefault="00AA728C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59E67371" w14:textId="54CFE54F" w:rsidR="000B53F7" w:rsidRDefault="00107AD8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Default="00A17504">
      <w:pPr>
        <w:spacing w:after="120" w:line="276" w:lineRule="auto"/>
        <w:ind w:left="2126"/>
      </w:pPr>
      <w:r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lang w:eastAsia="en-US"/>
        </w:rPr>
        <w:t>CEiDG</w:t>
      </w:r>
      <w:proofErr w:type="spellEnd"/>
      <w:r>
        <w:rPr>
          <w:rFonts w:eastAsia="Calibri"/>
          <w:i/>
          <w:lang w:eastAsia="en-US"/>
        </w:rPr>
        <w:t>)</w:t>
      </w:r>
    </w:p>
    <w:p w14:paraId="6A45246F" w14:textId="77777777" w:rsidR="000B53F7" w:rsidRDefault="00A17504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Default="00A17504">
      <w:pPr>
        <w:ind w:left="2127" w:right="-2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t>(imię, nazwisko, 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052850A1" w:rsidR="000B53F7" w:rsidRDefault="00A17504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ustawy z dnia 11 września 2019 r. Prawo zamówień publicznych, pn. : </w:t>
      </w:r>
    </w:p>
    <w:p w14:paraId="39AB8E50" w14:textId="77777777" w:rsidR="00B744AA" w:rsidRDefault="00B744AA" w:rsidP="00B744AA">
      <w:pPr>
        <w:jc w:val="center"/>
        <w:rPr>
          <w:b/>
          <w:sz w:val="28"/>
          <w:szCs w:val="28"/>
        </w:rPr>
      </w:pPr>
    </w:p>
    <w:p w14:paraId="44B6F694" w14:textId="77777777" w:rsidR="00B744AA" w:rsidRPr="00490A65" w:rsidRDefault="00B744AA" w:rsidP="00B744AA">
      <w:pPr>
        <w:jc w:val="center"/>
        <w:rPr>
          <w:b/>
          <w:sz w:val="28"/>
          <w:szCs w:val="28"/>
        </w:rPr>
      </w:pPr>
      <w:r w:rsidRPr="00490A65">
        <w:rPr>
          <w:b/>
          <w:sz w:val="28"/>
          <w:szCs w:val="28"/>
        </w:rPr>
        <w:t xml:space="preserve">„Usługa transportu sanitarnego na rzecz pacjentów </w:t>
      </w:r>
    </w:p>
    <w:p w14:paraId="3A1E5B91" w14:textId="77777777" w:rsidR="00B744AA" w:rsidRPr="00490A65" w:rsidRDefault="00B744AA" w:rsidP="00B744AA">
      <w:pPr>
        <w:jc w:val="center"/>
        <w:rPr>
          <w:b/>
          <w:sz w:val="28"/>
          <w:szCs w:val="28"/>
        </w:rPr>
      </w:pPr>
      <w:r w:rsidRPr="00490A65">
        <w:rPr>
          <w:b/>
          <w:sz w:val="28"/>
          <w:szCs w:val="28"/>
        </w:rPr>
        <w:t>Szpitala Specjalistycznego w Chorzowie.”</w:t>
      </w:r>
    </w:p>
    <w:p w14:paraId="42220659" w14:textId="603B8A45" w:rsidR="000B53F7" w:rsidRDefault="00A17504">
      <w:pPr>
        <w:tabs>
          <w:tab w:val="center" w:pos="4536"/>
          <w:tab w:val="right" w:pos="9072"/>
        </w:tabs>
        <w:jc w:val="center"/>
      </w:pPr>
      <w:r>
        <w:rPr>
          <w:b/>
          <w:sz w:val="24"/>
          <w:szCs w:val="24"/>
        </w:rPr>
        <w:t>Znak sprawy:</w:t>
      </w:r>
      <w:r>
        <w:rPr>
          <w:sz w:val="24"/>
          <w:szCs w:val="24"/>
        </w:rPr>
        <w:t xml:space="preserve"> </w:t>
      </w:r>
      <w:r w:rsidR="00107AD8">
        <w:rPr>
          <w:b/>
        </w:rPr>
        <w:t>TP/242/</w:t>
      </w:r>
      <w:r w:rsidR="00B744AA">
        <w:rPr>
          <w:b/>
        </w:rPr>
        <w:t>TS/4</w:t>
      </w:r>
      <w:r w:rsidR="008C66F5">
        <w:rPr>
          <w:b/>
        </w:rPr>
        <w:t>/24</w:t>
      </w:r>
      <w:bookmarkStart w:id="0" w:name="_GoBack"/>
      <w:bookmarkEnd w:id="0"/>
    </w:p>
    <w:p w14:paraId="2E5A53E8" w14:textId="77777777" w:rsidR="000B53F7" w:rsidRDefault="000B53F7">
      <w:pPr>
        <w:widowControl w:val="0"/>
        <w:jc w:val="center"/>
        <w:rPr>
          <w:b/>
          <w:sz w:val="28"/>
          <w:szCs w:val="28"/>
        </w:rPr>
      </w:pPr>
    </w:p>
    <w:p w14:paraId="5A51C15F" w14:textId="77777777" w:rsidR="000B53F7" w:rsidRDefault="00A17504">
      <w:pPr>
        <w:autoSpaceDE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</w:t>
      </w:r>
    </w:p>
    <w:p w14:paraId="0D744E67" w14:textId="77777777" w:rsidR="000B53F7" w:rsidRDefault="000B53F7">
      <w:pPr>
        <w:autoSpaceDE w:val="0"/>
        <w:jc w:val="center"/>
        <w:rPr>
          <w:bCs/>
          <w:sz w:val="24"/>
          <w:szCs w:val="24"/>
        </w:rPr>
      </w:pPr>
    </w:p>
    <w:p w14:paraId="41F086AE" w14:textId="77777777" w:rsidR="000B53F7" w:rsidRDefault="000B53F7">
      <w:pPr>
        <w:autoSpaceDE w:val="0"/>
        <w:spacing w:after="120"/>
        <w:jc w:val="both"/>
        <w:rPr>
          <w:bCs/>
          <w:sz w:val="24"/>
          <w:szCs w:val="24"/>
        </w:rPr>
      </w:pPr>
    </w:p>
    <w:p w14:paraId="436BA311" w14:textId="57DDC3DE" w:rsidR="000B53F7" w:rsidRDefault="00A17504">
      <w:pPr>
        <w:autoSpaceDE w:val="0"/>
        <w:spacing w:after="120"/>
        <w:jc w:val="both"/>
      </w:pPr>
      <w:r>
        <w:rPr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8C66F5">
        <w:rPr>
          <w:color w:val="000000"/>
          <w:sz w:val="24"/>
          <w:szCs w:val="24"/>
        </w:rPr>
        <w:t>(</w:t>
      </w:r>
      <w:proofErr w:type="spellStart"/>
      <w:r w:rsidR="008C66F5">
        <w:rPr>
          <w:color w:val="000000"/>
          <w:sz w:val="24"/>
          <w:szCs w:val="24"/>
        </w:rPr>
        <w:t>t.j</w:t>
      </w:r>
      <w:proofErr w:type="spellEnd"/>
      <w:r w:rsidR="008C66F5">
        <w:rPr>
          <w:color w:val="000000"/>
          <w:sz w:val="24"/>
          <w:szCs w:val="24"/>
        </w:rPr>
        <w:t>. Dz. U. z 2023 r. poz. 1465</w:t>
      </w:r>
      <w:r>
        <w:rPr>
          <w:bCs/>
          <w:sz w:val="24"/>
          <w:szCs w:val="24"/>
        </w:rPr>
        <w:t>);</w:t>
      </w:r>
    </w:p>
    <w:p w14:paraId="135BA58F" w14:textId="77777777" w:rsidR="000B53F7" w:rsidRDefault="00A17504">
      <w:pPr>
        <w:autoSpaceDE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A17504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A17504">
      <w:pPr>
        <w:suppressAutoHyphens w:val="0"/>
        <w:spacing w:before="100" w:after="10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A17504">
      <w:pPr>
        <w:suppressAutoHyphens w:val="0"/>
        <w:spacing w:before="100" w:after="100"/>
        <w:ind w:left="5664" w:firstLine="708"/>
      </w:pPr>
      <w:r>
        <w:t xml:space="preserve">    LUB</w:t>
      </w:r>
    </w:p>
    <w:p w14:paraId="4B8227EA" w14:textId="77777777" w:rsidR="000B53F7" w:rsidRDefault="00A17504">
      <w:pPr>
        <w:suppressAutoHyphens w:val="0"/>
        <w:spacing w:before="100" w:after="100"/>
        <w:ind w:left="4248" w:firstLine="708"/>
      </w:pPr>
      <w:r>
        <w:t xml:space="preserve">           PODPISEM OSOBISTYM  </w:t>
      </w:r>
    </w:p>
    <w:p w14:paraId="5B422548" w14:textId="77777777" w:rsidR="000B53F7" w:rsidRDefault="00A17504">
      <w:pPr>
        <w:suppressAutoHyphens w:val="0"/>
        <w:spacing w:before="100" w:after="100"/>
        <w:ind w:left="6372"/>
      </w:pPr>
      <w:r>
        <w:t xml:space="preserve">    LUB</w:t>
      </w:r>
    </w:p>
    <w:p w14:paraId="139D1CDE" w14:textId="77777777" w:rsidR="000B53F7" w:rsidRDefault="00A17504">
      <w:pPr>
        <w:suppressAutoHyphens w:val="0"/>
        <w:spacing w:before="100" w:after="10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C0608B" w14:textId="77777777" w:rsidR="0069215E" w:rsidRDefault="0069215E">
      <w:r>
        <w:separator/>
      </w:r>
    </w:p>
  </w:endnote>
  <w:endnote w:type="continuationSeparator" w:id="0">
    <w:p w14:paraId="5FB083EE" w14:textId="77777777" w:rsidR="0069215E" w:rsidRDefault="0069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0779" w14:textId="77777777" w:rsidR="000F016E" w:rsidRDefault="00A1750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0F016E" w:rsidRDefault="00A17504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A518F" w14:textId="77777777" w:rsidR="0069215E" w:rsidRDefault="0069215E">
      <w:r>
        <w:rPr>
          <w:color w:val="000000"/>
        </w:rPr>
        <w:separator/>
      </w:r>
    </w:p>
  </w:footnote>
  <w:footnote w:type="continuationSeparator" w:id="0">
    <w:p w14:paraId="01DA8891" w14:textId="77777777" w:rsidR="0069215E" w:rsidRDefault="006921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F7"/>
    <w:rsid w:val="000B53F7"/>
    <w:rsid w:val="000F016E"/>
    <w:rsid w:val="00107AD8"/>
    <w:rsid w:val="00562F30"/>
    <w:rsid w:val="005F79F6"/>
    <w:rsid w:val="0069215E"/>
    <w:rsid w:val="00716270"/>
    <w:rsid w:val="008C2245"/>
    <w:rsid w:val="008C4CF1"/>
    <w:rsid w:val="008C66F5"/>
    <w:rsid w:val="00A17504"/>
    <w:rsid w:val="00A25A42"/>
    <w:rsid w:val="00AA728C"/>
    <w:rsid w:val="00B7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4</cp:revision>
  <cp:lastPrinted>2022-12-06T08:25:00Z</cp:lastPrinted>
  <dcterms:created xsi:type="dcterms:W3CDTF">2024-02-20T08:01:00Z</dcterms:created>
  <dcterms:modified xsi:type="dcterms:W3CDTF">2024-02-20T08:25:00Z</dcterms:modified>
</cp:coreProperties>
</file>