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5656F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1530" w:rsidRPr="00B31530">
        <w:rPr>
          <w:b/>
        </w:rPr>
        <w:t>CRZP/28/2024/AZP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1530" w:rsidRPr="004A5DB6" w:rsidTr="004D7BC0">
        <w:tc>
          <w:tcPr>
            <w:tcW w:w="9212" w:type="dxa"/>
            <w:shd w:val="clear" w:color="auto" w:fill="auto"/>
          </w:tcPr>
          <w:p w:rsidR="00B31530" w:rsidRPr="004A5DB6" w:rsidRDefault="00B31530" w:rsidP="004D7BC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1530" w:rsidRPr="004A5DB6" w:rsidRDefault="00B31530" w:rsidP="004D7BC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1530">
              <w:t>(</w:t>
            </w:r>
            <w:proofErr w:type="spellStart"/>
            <w:r w:rsidRPr="00B31530">
              <w:t>t.j</w:t>
            </w:r>
            <w:proofErr w:type="spellEnd"/>
            <w:r w:rsidRPr="00B31530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31530" w:rsidRPr="004A5DB6" w:rsidRDefault="00B31530" w:rsidP="004D7BC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1530" w:rsidRPr="004A5DB6" w:rsidRDefault="00B31530" w:rsidP="004D7BC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1530" w:rsidRPr="004A5DB6" w:rsidRDefault="00B31530" w:rsidP="004D7BC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1530" w:rsidRPr="00B3153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31530" w:rsidP="005434B3">
      <w:pPr>
        <w:spacing w:after="240" w:line="276" w:lineRule="auto"/>
        <w:jc w:val="center"/>
      </w:pPr>
      <w:r w:rsidRPr="00B31530">
        <w:rPr>
          <w:b/>
        </w:rPr>
        <w:t>Dostawa materiałów higienicznych na potrzeby UMG w roku 2024/2025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E167B">
        <w:t>Oświadczam,</w:t>
      </w:r>
      <w:r w:rsidR="00313417" w:rsidRPr="00FE167B">
        <w:t xml:space="preserve"> że spełniam</w:t>
      </w:r>
      <w:r w:rsidR="004541F9" w:rsidRPr="00FE167B">
        <w:t>, określone przez Zamawiającego,</w:t>
      </w:r>
      <w:r w:rsidR="00313417" w:rsidRPr="00FE167B">
        <w:t xml:space="preserve"> warunki udziału </w:t>
      </w:r>
      <w:r w:rsidR="004541F9" w:rsidRPr="00FE167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Sytuacja ekonomiczna lub finansowa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Zamawiający nie określa szczegółowego warunku w tym zakresie.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Zdolność do występowania w obrocie gospodarczym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Zamawiający nie określa szczegółowego warunku w tym zakresie.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Zamawiający nie określa szczegółowego warunku w tym zakresie.</w:t>
            </w:r>
          </w:p>
        </w:tc>
      </w:tr>
      <w:tr w:rsidR="00B31530" w:rsidRPr="003A59F0" w:rsidTr="004D7B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1530">
              <w:rPr>
                <w:rFonts w:cs="Calibri"/>
                <w:b/>
                <w:bCs/>
              </w:rPr>
              <w:t>Zdolność techniczna lub zawodowa</w:t>
            </w:r>
          </w:p>
          <w:p w:rsidR="00B31530" w:rsidRPr="00B31530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trzy dostawy materiałów higienicznych,</w:t>
            </w:r>
            <w:r w:rsidR="00FE167B">
              <w:rPr>
                <w:rFonts w:cs="Calibri"/>
              </w:rPr>
              <w:t xml:space="preserve"> </w:t>
            </w:r>
            <w:r w:rsidRPr="00B31530">
              <w:rPr>
                <w:rFonts w:cs="Calibri"/>
              </w:rPr>
              <w:t>na kwotę co najmniej 150 000,00 zł netto każda. Przez dostawę Zamawiający rozumie dostawę zrealizowaną jednorazowo lub sukcesywnie w ramach jednej umowy lub realizowaną obecnie z tym, że wartość już zrealizowanej części musi wynosić 150 000,00 zł netto</w:t>
            </w:r>
          </w:p>
          <w:p w:rsidR="00B31530" w:rsidRPr="00B31530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31530" w:rsidRPr="00A95E89" w:rsidRDefault="00B31530" w:rsidP="004D7BC0">
            <w:pPr>
              <w:spacing w:before="60" w:after="120"/>
              <w:jc w:val="both"/>
              <w:rPr>
                <w:rFonts w:cs="Calibri"/>
              </w:rPr>
            </w:pPr>
            <w:r w:rsidRPr="00B31530">
              <w:rPr>
                <w:rFonts w:cs="Calibri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FE167B">
              <w:rPr>
                <w:rFonts w:cs="Calibri"/>
              </w:rPr>
              <w:t xml:space="preserve"> </w:t>
            </w:r>
            <w:r w:rsidRPr="00B31530">
              <w:rPr>
                <w:rFonts w:cs="Calibri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E167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E167B">
        <w:rPr>
          <w:sz w:val="20"/>
          <w:szCs w:val="20"/>
        </w:rPr>
        <w:t xml:space="preserve">…………….……. </w:t>
      </w:r>
      <w:r w:rsidRPr="00FE167B">
        <w:rPr>
          <w:i/>
          <w:sz w:val="16"/>
          <w:szCs w:val="16"/>
        </w:rPr>
        <w:t>(miejscowość),</w:t>
      </w:r>
      <w:r w:rsidRPr="00FE167B">
        <w:rPr>
          <w:i/>
          <w:sz w:val="18"/>
          <w:szCs w:val="18"/>
        </w:rPr>
        <w:t xml:space="preserve"> </w:t>
      </w:r>
      <w:r w:rsidRPr="00FE167B">
        <w:rPr>
          <w:sz w:val="20"/>
          <w:szCs w:val="20"/>
        </w:rPr>
        <w:t xml:space="preserve">dnia ………….……. r. </w:t>
      </w:r>
    </w:p>
    <w:p w:rsidR="00025C8D" w:rsidRPr="00FE167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</w:r>
      <w:r w:rsidRPr="00FE167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E167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C50" w:rsidRDefault="00D01C50" w:rsidP="0038231F">
      <w:pPr>
        <w:spacing w:after="0" w:line="240" w:lineRule="auto"/>
      </w:pPr>
      <w:r>
        <w:separator/>
      </w:r>
    </w:p>
  </w:endnote>
  <w:endnote w:type="continuationSeparator" w:id="0">
    <w:p w:rsidR="00D01C50" w:rsidRDefault="00D01C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C50" w:rsidRDefault="00D01C50" w:rsidP="0038231F">
      <w:pPr>
        <w:spacing w:after="0" w:line="240" w:lineRule="auto"/>
      </w:pPr>
      <w:r>
        <w:separator/>
      </w:r>
    </w:p>
  </w:footnote>
  <w:footnote w:type="continuationSeparator" w:id="0">
    <w:p w:rsidR="00D01C50" w:rsidRDefault="00D01C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530" w:rsidRDefault="00B31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C5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1530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1C5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56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67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E8AFD"/>
  <w15:chartTrackingRefBased/>
  <w15:docId w15:val="{BE621C9B-CEAE-43E8-9BC2-D3B87E35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0EE69-311B-45C2-B003-46DE6B6CD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2024-02-14T07:32:00Z</cp:lastPrinted>
  <dcterms:created xsi:type="dcterms:W3CDTF">2024-02-14T07:32:00Z</dcterms:created>
  <dcterms:modified xsi:type="dcterms:W3CDTF">2024-02-14T07:32:00Z</dcterms:modified>
</cp:coreProperties>
</file>