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B071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80D1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80D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80D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80D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80D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80D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80D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80D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0D1C" w:rsidRPr="007B107C" w:rsidTr="007E48E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80D1C" w:rsidRPr="007B107C" w:rsidRDefault="00180D1C" w:rsidP="007E48E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80D1C" w:rsidRPr="007B107C" w:rsidRDefault="00180D1C" w:rsidP="007E48E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80D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80D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80D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80D1C" w:rsidRPr="007B107C" w:rsidRDefault="00180D1C" w:rsidP="007E48E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80D1C" w:rsidRPr="007B107C" w:rsidRDefault="00180D1C" w:rsidP="007E48E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80D1C" w:rsidRPr="007B107C" w:rsidRDefault="00180D1C" w:rsidP="007E48E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80D1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80D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Usługa cateringowa dla słuchaczy  II oraz III edycji studiów podyplomowych MBA </w:t>
      </w:r>
      <w:proofErr w:type="spellStart"/>
      <w:r w:rsidRPr="00180D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Executive</w:t>
      </w:r>
      <w:proofErr w:type="spellEnd"/>
      <w:r w:rsidRPr="00180D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Offshore Wind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80D1C" w:rsidRPr="00180D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80D1C" w:rsidRPr="00180D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D1C" w:rsidRDefault="00180D1C" w:rsidP="00180D1C">
      <w:pPr>
        <w:spacing w:after="0" w:line="240" w:lineRule="auto"/>
      </w:pPr>
      <w:r>
        <w:separator/>
      </w:r>
    </w:p>
  </w:endnote>
  <w:endnote w:type="continuationSeparator" w:id="0">
    <w:p w:rsidR="00180D1C" w:rsidRDefault="00180D1C" w:rsidP="001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D1C" w:rsidRDefault="00180D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D1C" w:rsidRDefault="00180D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D1C" w:rsidRDefault="00180D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D1C" w:rsidRDefault="00180D1C" w:rsidP="00180D1C">
      <w:pPr>
        <w:spacing w:after="0" w:line="240" w:lineRule="auto"/>
      </w:pPr>
      <w:r>
        <w:separator/>
      </w:r>
    </w:p>
  </w:footnote>
  <w:footnote w:type="continuationSeparator" w:id="0">
    <w:p w:rsidR="00180D1C" w:rsidRDefault="00180D1C" w:rsidP="00180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D1C" w:rsidRDefault="00180D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D1C" w:rsidRDefault="00180D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D1C" w:rsidRDefault="00180D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79B"/>
    <w:rsid w:val="00180D1C"/>
    <w:rsid w:val="002621C4"/>
    <w:rsid w:val="003B0715"/>
    <w:rsid w:val="005E179B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0DF2045-EBDF-43C4-8B84-2D3EB935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D1C"/>
  </w:style>
  <w:style w:type="paragraph" w:styleId="Stopka">
    <w:name w:val="footer"/>
    <w:basedOn w:val="Normalny"/>
    <w:link w:val="StopkaZnak"/>
    <w:uiPriority w:val="99"/>
    <w:unhideWhenUsed/>
    <w:rsid w:val="001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D1C"/>
  </w:style>
  <w:style w:type="paragraph" w:styleId="Tekstdymka">
    <w:name w:val="Balloon Text"/>
    <w:basedOn w:val="Normalny"/>
    <w:link w:val="TekstdymkaZnak"/>
    <w:uiPriority w:val="99"/>
    <w:semiHidden/>
    <w:unhideWhenUsed/>
    <w:rsid w:val="003B0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2024-02-14T11:46:00Z</cp:lastPrinted>
  <dcterms:created xsi:type="dcterms:W3CDTF">2024-02-14T11:46:00Z</dcterms:created>
  <dcterms:modified xsi:type="dcterms:W3CDTF">2024-02-14T11:46:00Z</dcterms:modified>
</cp:coreProperties>
</file>