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E3320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57916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5791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5791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5791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5791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5791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5791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5791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57916" w:rsidRPr="007B107C" w:rsidTr="0042377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57916" w:rsidRPr="007B107C" w:rsidRDefault="00657916" w:rsidP="00423776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57916" w:rsidRPr="007B107C" w:rsidRDefault="00657916" w:rsidP="00423776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5791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65791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65791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657916" w:rsidRPr="007B107C" w:rsidRDefault="00657916" w:rsidP="00423776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657916" w:rsidRPr="007B107C" w:rsidRDefault="00657916" w:rsidP="00423776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57916" w:rsidRPr="007B107C" w:rsidRDefault="00657916" w:rsidP="00423776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57916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5791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Organizacja XXIII Krajowej Konferencji Elektroniki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57916" w:rsidRPr="0065791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CRZP/27/2024/AZP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57916" w:rsidRPr="0065791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7916" w:rsidRDefault="00657916" w:rsidP="00657916">
      <w:pPr>
        <w:spacing w:after="0" w:line="240" w:lineRule="auto"/>
      </w:pPr>
      <w:r>
        <w:separator/>
      </w:r>
    </w:p>
  </w:endnote>
  <w:endnote w:type="continuationSeparator" w:id="0">
    <w:p w:rsidR="00657916" w:rsidRDefault="00657916" w:rsidP="00657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916" w:rsidRDefault="006579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916" w:rsidRDefault="006579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916" w:rsidRDefault="006579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7916" w:rsidRDefault="00657916" w:rsidP="00657916">
      <w:pPr>
        <w:spacing w:after="0" w:line="240" w:lineRule="auto"/>
      </w:pPr>
      <w:r>
        <w:separator/>
      </w:r>
    </w:p>
  </w:footnote>
  <w:footnote w:type="continuationSeparator" w:id="0">
    <w:p w:rsidR="00657916" w:rsidRDefault="00657916" w:rsidP="00657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916" w:rsidRDefault="006579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916" w:rsidRDefault="006579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916" w:rsidRDefault="006579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0BD"/>
    <w:rsid w:val="002621C4"/>
    <w:rsid w:val="00657916"/>
    <w:rsid w:val="007B107C"/>
    <w:rsid w:val="007C7D43"/>
    <w:rsid w:val="00843802"/>
    <w:rsid w:val="008750B3"/>
    <w:rsid w:val="00C31816"/>
    <w:rsid w:val="00D260BD"/>
    <w:rsid w:val="00E33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11949B2-C7DB-432F-B92C-4C96A6D0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79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7916"/>
  </w:style>
  <w:style w:type="paragraph" w:styleId="Stopka">
    <w:name w:val="footer"/>
    <w:basedOn w:val="Normalny"/>
    <w:link w:val="StopkaZnak"/>
    <w:uiPriority w:val="99"/>
    <w:unhideWhenUsed/>
    <w:rsid w:val="006579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7916"/>
  </w:style>
  <w:style w:type="paragraph" w:styleId="Tekstdymka">
    <w:name w:val="Balloon Text"/>
    <w:basedOn w:val="Normalny"/>
    <w:link w:val="TekstdymkaZnak"/>
    <w:uiPriority w:val="99"/>
    <w:semiHidden/>
    <w:unhideWhenUsed/>
    <w:rsid w:val="00E332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32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2024-02-13T06:59:00Z</cp:lastPrinted>
  <dcterms:created xsi:type="dcterms:W3CDTF">2024-02-13T06:59:00Z</dcterms:created>
  <dcterms:modified xsi:type="dcterms:W3CDTF">2024-02-13T06:59:00Z</dcterms:modified>
</cp:coreProperties>
</file>