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D000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915E4" w:rsidRPr="006915E4">
        <w:rPr>
          <w:b/>
        </w:rPr>
        <w:t>CRZP/27/2024/AZP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915E4" w:rsidRPr="004A5DB6" w:rsidTr="00423776">
        <w:tc>
          <w:tcPr>
            <w:tcW w:w="9212" w:type="dxa"/>
            <w:shd w:val="clear" w:color="auto" w:fill="auto"/>
          </w:tcPr>
          <w:p w:rsidR="006915E4" w:rsidRPr="004A5DB6" w:rsidRDefault="006915E4" w:rsidP="0042377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915E4" w:rsidRPr="004A5DB6" w:rsidRDefault="006915E4" w:rsidP="0042377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915E4">
              <w:t>(</w:t>
            </w:r>
            <w:proofErr w:type="spellStart"/>
            <w:r w:rsidRPr="006915E4">
              <w:t>t.j</w:t>
            </w:r>
            <w:proofErr w:type="spellEnd"/>
            <w:r w:rsidRPr="006915E4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915E4" w:rsidRPr="004A5DB6" w:rsidRDefault="006915E4" w:rsidP="004237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915E4" w:rsidRPr="004A5DB6" w:rsidRDefault="006915E4" w:rsidP="004237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915E4" w:rsidRPr="004A5DB6" w:rsidRDefault="006915E4" w:rsidP="0042377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915E4" w:rsidRPr="006915E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915E4" w:rsidP="005434B3">
      <w:pPr>
        <w:spacing w:after="240" w:line="276" w:lineRule="auto"/>
        <w:jc w:val="center"/>
      </w:pPr>
      <w:r w:rsidRPr="006915E4">
        <w:rPr>
          <w:b/>
        </w:rPr>
        <w:t>Organizacja XXIII Krajowej Konferencji Elektroniki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3C6" w:rsidRDefault="003F63C6" w:rsidP="0038231F">
      <w:pPr>
        <w:spacing w:after="0" w:line="240" w:lineRule="auto"/>
      </w:pPr>
      <w:r>
        <w:separator/>
      </w:r>
    </w:p>
  </w:endnote>
  <w:endnote w:type="continuationSeparator" w:id="0">
    <w:p w:rsidR="003F63C6" w:rsidRDefault="003F63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5E4" w:rsidRDefault="006915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5E4" w:rsidRDefault="006915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3C6" w:rsidRDefault="003F63C6" w:rsidP="0038231F">
      <w:pPr>
        <w:spacing w:after="0" w:line="240" w:lineRule="auto"/>
      </w:pPr>
      <w:r>
        <w:separator/>
      </w:r>
    </w:p>
  </w:footnote>
  <w:footnote w:type="continuationSeparator" w:id="0">
    <w:p w:rsidR="003F63C6" w:rsidRDefault="003F63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5E4" w:rsidRDefault="006915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5E4" w:rsidRDefault="006915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5E4" w:rsidRDefault="006915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3C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63C6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915E4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000F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517A5"/>
  <w15:chartTrackingRefBased/>
  <w15:docId w15:val="{D8F0FC06-FE8A-4A11-8840-18F61FB2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99A60-30A5-432B-A0E1-1ABEF8123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2024-02-13T06:58:00Z</cp:lastPrinted>
  <dcterms:created xsi:type="dcterms:W3CDTF">2024-02-13T06:58:00Z</dcterms:created>
  <dcterms:modified xsi:type="dcterms:W3CDTF">2024-02-13T06:58:00Z</dcterms:modified>
</cp:coreProperties>
</file>