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162152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232D11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32D1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232D11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32D1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232D1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232D11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32D1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232D1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32D11" w:rsidRPr="007B107C" w:rsidTr="00A4672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32D11" w:rsidRPr="007B107C" w:rsidRDefault="00232D11" w:rsidP="00A4672F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232D11" w:rsidRPr="007B107C" w:rsidRDefault="00232D11" w:rsidP="00A4672F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32D1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232D1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232D1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232D11" w:rsidRPr="007B107C" w:rsidRDefault="00232D11" w:rsidP="00A4672F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232D11" w:rsidRPr="007B107C" w:rsidRDefault="00232D11" w:rsidP="00A4672F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232D11" w:rsidRPr="007B107C" w:rsidRDefault="00232D11" w:rsidP="00A4672F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232D11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232D1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Zakup gadżetów reklamowych do sklepiku UMG "Kotwica" - 2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232D11" w:rsidRPr="00232D1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CRZP/25/2024/AZP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232D11" w:rsidRPr="00232D1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2D11" w:rsidRDefault="00232D11" w:rsidP="00232D11">
      <w:pPr>
        <w:spacing w:after="0" w:line="240" w:lineRule="auto"/>
      </w:pPr>
      <w:r>
        <w:separator/>
      </w:r>
    </w:p>
  </w:endnote>
  <w:endnote w:type="continuationSeparator" w:id="0">
    <w:p w:rsidR="00232D11" w:rsidRDefault="00232D11" w:rsidP="00232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D11" w:rsidRDefault="00232D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D11" w:rsidRDefault="00232D1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D11" w:rsidRDefault="00232D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2D11" w:rsidRDefault="00232D11" w:rsidP="00232D11">
      <w:pPr>
        <w:spacing w:after="0" w:line="240" w:lineRule="auto"/>
      </w:pPr>
      <w:r>
        <w:separator/>
      </w:r>
    </w:p>
  </w:footnote>
  <w:footnote w:type="continuationSeparator" w:id="0">
    <w:p w:rsidR="00232D11" w:rsidRDefault="00232D11" w:rsidP="00232D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D11" w:rsidRDefault="00232D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D11" w:rsidRDefault="00232D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D11" w:rsidRDefault="00232D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1C8"/>
    <w:rsid w:val="00162152"/>
    <w:rsid w:val="00232D11"/>
    <w:rsid w:val="002621C4"/>
    <w:rsid w:val="004431C8"/>
    <w:rsid w:val="007B107C"/>
    <w:rsid w:val="007C7D43"/>
    <w:rsid w:val="00843802"/>
    <w:rsid w:val="008750B3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B73BD520-8CC2-4B5D-8135-9EFADE472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D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D11"/>
  </w:style>
  <w:style w:type="paragraph" w:styleId="Stopka">
    <w:name w:val="footer"/>
    <w:basedOn w:val="Normalny"/>
    <w:link w:val="StopkaZnak"/>
    <w:uiPriority w:val="99"/>
    <w:unhideWhenUsed/>
    <w:rsid w:val="00232D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D11"/>
  </w:style>
  <w:style w:type="paragraph" w:styleId="Tekstdymka">
    <w:name w:val="Balloon Text"/>
    <w:basedOn w:val="Normalny"/>
    <w:link w:val="TekstdymkaZnak"/>
    <w:uiPriority w:val="99"/>
    <w:semiHidden/>
    <w:unhideWhenUsed/>
    <w:rsid w:val="001621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21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384</Words>
  <Characters>2308</Characters>
  <Application>Microsoft Office Word</Application>
  <DocSecurity>0</DocSecurity>
  <Lines>19</Lines>
  <Paragraphs>5</Paragraphs>
  <ScaleCrop>false</ScaleCrop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2024-02-12T08:54:00Z</cp:lastPrinted>
  <dcterms:created xsi:type="dcterms:W3CDTF">2024-02-12T08:54:00Z</dcterms:created>
  <dcterms:modified xsi:type="dcterms:W3CDTF">2024-02-12T08:54:00Z</dcterms:modified>
</cp:coreProperties>
</file>