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D1D06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84036" w:rsidRPr="00484036">
        <w:rPr>
          <w:b/>
        </w:rPr>
        <w:t>CRZP/25/2024/AZP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84036" w:rsidRPr="004A5DB6" w:rsidTr="00A4672F">
        <w:tc>
          <w:tcPr>
            <w:tcW w:w="9212" w:type="dxa"/>
            <w:shd w:val="clear" w:color="auto" w:fill="auto"/>
          </w:tcPr>
          <w:p w:rsidR="00484036" w:rsidRPr="004A5DB6" w:rsidRDefault="00484036" w:rsidP="00A4672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84036" w:rsidRPr="004A5DB6" w:rsidRDefault="00484036" w:rsidP="00A4672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84036">
              <w:t>(</w:t>
            </w:r>
            <w:proofErr w:type="spellStart"/>
            <w:r w:rsidRPr="00484036">
              <w:t>t.j</w:t>
            </w:r>
            <w:proofErr w:type="spellEnd"/>
            <w:r w:rsidRPr="00484036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84036" w:rsidRPr="004A5DB6" w:rsidRDefault="00484036" w:rsidP="00A4672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84036" w:rsidRPr="004A5DB6" w:rsidRDefault="00484036" w:rsidP="00A4672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84036" w:rsidRPr="004A5DB6" w:rsidRDefault="00484036" w:rsidP="00A4672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84036" w:rsidRPr="0048403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84036" w:rsidP="005434B3">
      <w:pPr>
        <w:spacing w:after="240" w:line="276" w:lineRule="auto"/>
        <w:jc w:val="center"/>
      </w:pPr>
      <w:r w:rsidRPr="00484036">
        <w:rPr>
          <w:b/>
        </w:rPr>
        <w:t>Zakup gadżetów reklamowych do sklepiku UMG "Kotwica" - 2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49CC" w:rsidRDefault="002949CC" w:rsidP="0038231F">
      <w:pPr>
        <w:spacing w:after="0" w:line="240" w:lineRule="auto"/>
      </w:pPr>
      <w:r>
        <w:separator/>
      </w:r>
    </w:p>
  </w:endnote>
  <w:endnote w:type="continuationSeparator" w:id="0">
    <w:p w:rsidR="002949CC" w:rsidRDefault="002949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036" w:rsidRDefault="004840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036" w:rsidRDefault="004840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49CC" w:rsidRDefault="002949CC" w:rsidP="0038231F">
      <w:pPr>
        <w:spacing w:after="0" w:line="240" w:lineRule="auto"/>
      </w:pPr>
      <w:r>
        <w:separator/>
      </w:r>
    </w:p>
  </w:footnote>
  <w:footnote w:type="continuationSeparator" w:id="0">
    <w:p w:rsidR="002949CC" w:rsidRDefault="002949C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036" w:rsidRDefault="004840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036" w:rsidRDefault="004840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036" w:rsidRDefault="004840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49C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949CC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036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1D06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A6F5F0"/>
  <w15:chartTrackingRefBased/>
  <w15:docId w15:val="{7BEDA8D4-C1E1-47CB-ACA5-7C8CA07F3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B979B-74AA-4C39-8A6B-690FD701E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2024-02-12T08:54:00Z</cp:lastPrinted>
  <dcterms:created xsi:type="dcterms:W3CDTF">2024-02-12T08:54:00Z</dcterms:created>
  <dcterms:modified xsi:type="dcterms:W3CDTF">2024-02-12T08:54:00Z</dcterms:modified>
</cp:coreProperties>
</file>