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1652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C269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C26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C269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C26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C26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C269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C26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C26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2690" w:rsidRPr="007B107C" w:rsidTr="00BF129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C2690" w:rsidRPr="007B107C" w:rsidRDefault="009C2690" w:rsidP="00BF129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C2690" w:rsidRPr="007B107C" w:rsidRDefault="009C2690" w:rsidP="00BF129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C269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C269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C269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C2690" w:rsidRPr="007B107C" w:rsidRDefault="009C2690" w:rsidP="00BF129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C2690" w:rsidRPr="007B107C" w:rsidRDefault="009C2690" w:rsidP="00BF129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C2690" w:rsidRPr="007B107C" w:rsidRDefault="009C2690" w:rsidP="00BF129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C269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C26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ze znakowaniem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C2690" w:rsidRPr="009C26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CRZP/23/2024/AZP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C2690" w:rsidRPr="009C26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690" w:rsidRDefault="009C2690" w:rsidP="009C2690">
      <w:pPr>
        <w:spacing w:after="0" w:line="240" w:lineRule="auto"/>
      </w:pPr>
      <w:r>
        <w:separator/>
      </w:r>
    </w:p>
  </w:endnote>
  <w:endnote w:type="continuationSeparator" w:id="0">
    <w:p w:rsidR="009C2690" w:rsidRDefault="009C2690" w:rsidP="009C2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690" w:rsidRDefault="009C26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690" w:rsidRDefault="009C26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690" w:rsidRDefault="009C26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690" w:rsidRDefault="009C2690" w:rsidP="009C2690">
      <w:pPr>
        <w:spacing w:after="0" w:line="240" w:lineRule="auto"/>
      </w:pPr>
      <w:r>
        <w:separator/>
      </w:r>
    </w:p>
  </w:footnote>
  <w:footnote w:type="continuationSeparator" w:id="0">
    <w:p w:rsidR="009C2690" w:rsidRDefault="009C2690" w:rsidP="009C2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690" w:rsidRDefault="009C2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690" w:rsidRDefault="009C26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690" w:rsidRDefault="009C26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46"/>
    <w:rsid w:val="00132946"/>
    <w:rsid w:val="002621C4"/>
    <w:rsid w:val="007B107C"/>
    <w:rsid w:val="007C7D43"/>
    <w:rsid w:val="00843802"/>
    <w:rsid w:val="008750B3"/>
    <w:rsid w:val="009C2690"/>
    <w:rsid w:val="00C31816"/>
    <w:rsid w:val="00F1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AAF4874-48B9-467B-9F33-72506657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2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2690"/>
  </w:style>
  <w:style w:type="paragraph" w:styleId="Stopka">
    <w:name w:val="footer"/>
    <w:basedOn w:val="Normalny"/>
    <w:link w:val="StopkaZnak"/>
    <w:uiPriority w:val="99"/>
    <w:unhideWhenUsed/>
    <w:rsid w:val="009C2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2024-02-07T10:16:00Z</dcterms:created>
  <dcterms:modified xsi:type="dcterms:W3CDTF">2024-02-07T10:16:00Z</dcterms:modified>
</cp:coreProperties>
</file>