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54811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878FF" w:rsidRPr="008878FF">
        <w:rPr>
          <w:b/>
        </w:rPr>
        <w:t>CRZP/23/2024/AZP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878FF" w:rsidRPr="004A5DB6" w:rsidTr="00BF129D">
        <w:tc>
          <w:tcPr>
            <w:tcW w:w="9212" w:type="dxa"/>
            <w:shd w:val="clear" w:color="auto" w:fill="auto"/>
          </w:tcPr>
          <w:p w:rsidR="008878FF" w:rsidRPr="004A5DB6" w:rsidRDefault="008878FF" w:rsidP="00BF129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878FF" w:rsidRPr="004A5DB6" w:rsidRDefault="008878FF" w:rsidP="00BF129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878FF">
              <w:t>(</w:t>
            </w:r>
            <w:proofErr w:type="spellStart"/>
            <w:r w:rsidRPr="008878FF">
              <w:t>t.j</w:t>
            </w:r>
            <w:proofErr w:type="spellEnd"/>
            <w:r w:rsidRPr="008878FF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878FF" w:rsidRPr="004A5DB6" w:rsidRDefault="008878FF" w:rsidP="00BF129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878FF" w:rsidRPr="004A5DB6" w:rsidRDefault="008878FF" w:rsidP="00BF129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878FF" w:rsidRPr="004A5DB6" w:rsidRDefault="008878FF" w:rsidP="00BF129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878FF" w:rsidRPr="008878F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878FF" w:rsidP="005434B3">
      <w:pPr>
        <w:spacing w:after="240" w:line="276" w:lineRule="auto"/>
        <w:jc w:val="center"/>
      </w:pPr>
      <w:r w:rsidRPr="008878FF">
        <w:rPr>
          <w:b/>
        </w:rPr>
        <w:t>Zakup gadżetów promocyjnych ze znakowaniem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093A" w:rsidRDefault="007E093A" w:rsidP="0038231F">
      <w:pPr>
        <w:spacing w:after="0" w:line="240" w:lineRule="auto"/>
      </w:pPr>
      <w:r>
        <w:separator/>
      </w:r>
    </w:p>
  </w:endnote>
  <w:endnote w:type="continuationSeparator" w:id="0">
    <w:p w:rsidR="007E093A" w:rsidRDefault="007E09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8FF" w:rsidRDefault="008878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8FF" w:rsidRDefault="008878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093A" w:rsidRDefault="007E093A" w:rsidP="0038231F">
      <w:pPr>
        <w:spacing w:after="0" w:line="240" w:lineRule="auto"/>
      </w:pPr>
      <w:r>
        <w:separator/>
      </w:r>
    </w:p>
  </w:footnote>
  <w:footnote w:type="continuationSeparator" w:id="0">
    <w:p w:rsidR="007E093A" w:rsidRDefault="007E093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8FF" w:rsidRDefault="008878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8FF" w:rsidRDefault="008878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8FF" w:rsidRDefault="008878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093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093A"/>
    <w:rsid w:val="007E2F69"/>
    <w:rsid w:val="00804F07"/>
    <w:rsid w:val="00825A09"/>
    <w:rsid w:val="00830AB1"/>
    <w:rsid w:val="00833FCD"/>
    <w:rsid w:val="00842991"/>
    <w:rsid w:val="008757E1"/>
    <w:rsid w:val="008878FF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481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1ACF67"/>
  <w15:chartTrackingRefBased/>
  <w15:docId w15:val="{1D5185D8-D407-4F4E-A4DE-736A365B4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62B04-57BD-486E-92A8-F7F08D3C1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2024-02-07T10:15:00Z</dcterms:created>
  <dcterms:modified xsi:type="dcterms:W3CDTF">2024-02-07T10:15:00Z</dcterms:modified>
</cp:coreProperties>
</file>