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00A59" w14:textId="0DA40A99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131D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2F79EAF9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733828FF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3682F" w:rsidRPr="0073682F">
        <w:rPr>
          <w:b/>
        </w:rPr>
        <w:t>CRZP/22/2024/AZP</w:t>
      </w:r>
    </w:p>
    <w:p w14:paraId="4C89B6F9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5A3D3D81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7A6D6FE7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536ADC4A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4591E7F6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3682F" w:rsidRPr="004A5DB6" w14:paraId="30AD7D7B" w14:textId="77777777" w:rsidTr="00D830BC">
        <w:tc>
          <w:tcPr>
            <w:tcW w:w="9212" w:type="dxa"/>
            <w:shd w:val="clear" w:color="auto" w:fill="auto"/>
          </w:tcPr>
          <w:p w14:paraId="097CA37C" w14:textId="77777777" w:rsidR="0073682F" w:rsidRPr="004A5DB6" w:rsidRDefault="0073682F" w:rsidP="00D830B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0D987ABB" w14:textId="77777777" w:rsidR="0073682F" w:rsidRPr="004A5DB6" w:rsidRDefault="0073682F" w:rsidP="00D830B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3682F">
              <w:t>(</w:t>
            </w:r>
            <w:proofErr w:type="spellStart"/>
            <w:r w:rsidRPr="0073682F">
              <w:t>t.j</w:t>
            </w:r>
            <w:proofErr w:type="spellEnd"/>
            <w:r w:rsidRPr="0073682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2DA911A1" w14:textId="77777777" w:rsidR="0073682F" w:rsidRPr="004A5DB6" w:rsidRDefault="0073682F" w:rsidP="00D830B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A162215" w14:textId="77777777" w:rsidR="0073682F" w:rsidRPr="004A5DB6" w:rsidRDefault="0073682F" w:rsidP="00D830B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4E265C3D" w14:textId="77777777" w:rsidR="0073682F" w:rsidRPr="004A5DB6" w:rsidRDefault="0073682F" w:rsidP="00D830B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AB3B20D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2AC25273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7BE1C251" w14:textId="77777777" w:rsidR="005434B3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3682F" w:rsidRPr="0073682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0409DA66" w14:textId="77777777" w:rsidR="00E131D5" w:rsidRPr="004A5DB6" w:rsidRDefault="00E131D5" w:rsidP="005434B3">
      <w:pPr>
        <w:spacing w:after="120" w:line="276" w:lineRule="auto"/>
        <w:jc w:val="both"/>
      </w:pPr>
    </w:p>
    <w:p w14:paraId="087EC357" w14:textId="77777777" w:rsidR="00E131D5" w:rsidRDefault="0073682F" w:rsidP="00E131D5">
      <w:pPr>
        <w:spacing w:after="0" w:line="276" w:lineRule="auto"/>
        <w:jc w:val="center"/>
        <w:rPr>
          <w:b/>
        </w:rPr>
      </w:pPr>
      <w:r w:rsidRPr="0073682F">
        <w:rPr>
          <w:b/>
        </w:rPr>
        <w:t xml:space="preserve">Stanowisko do wyznaczania charakterystyk prądowo-napięciowych i krzywych mocy </w:t>
      </w:r>
    </w:p>
    <w:p w14:paraId="1EE894A4" w14:textId="693745D4" w:rsidR="005434B3" w:rsidRDefault="0073682F" w:rsidP="00E131D5">
      <w:pPr>
        <w:spacing w:after="0" w:line="276" w:lineRule="auto"/>
        <w:jc w:val="center"/>
        <w:rPr>
          <w:b/>
        </w:rPr>
      </w:pPr>
      <w:r w:rsidRPr="0073682F">
        <w:rPr>
          <w:b/>
        </w:rPr>
        <w:t>dla turbiny wiatrowej</w:t>
      </w:r>
    </w:p>
    <w:p w14:paraId="34BDD06D" w14:textId="77777777" w:rsidR="00E131D5" w:rsidRPr="004A5DB6" w:rsidRDefault="00E131D5" w:rsidP="00E131D5">
      <w:pPr>
        <w:spacing w:after="0" w:line="276" w:lineRule="auto"/>
        <w:jc w:val="center"/>
      </w:pPr>
    </w:p>
    <w:p w14:paraId="5B9B0AC1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65F86A46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0611E94F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7830220F" w14:textId="77777777" w:rsidR="00710937" w:rsidRPr="004A5DB6" w:rsidRDefault="00710937" w:rsidP="005E24AA"/>
    <w:p w14:paraId="699799A6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77EE6D69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10E85BDE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3D191DE7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079D00FC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2D3B83C3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5F3A9CDD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66A0BFFF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3FF28130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5552E953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68CDFBA7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413C2217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3AF49FD4" w14:textId="77777777" w:rsidR="00D2702A" w:rsidRPr="00E131D5" w:rsidRDefault="004F23F7" w:rsidP="000857C0">
      <w:pPr>
        <w:spacing w:after="120" w:line="276" w:lineRule="auto"/>
        <w:jc w:val="both"/>
      </w:pPr>
      <w:r w:rsidRPr="00E131D5">
        <w:t>Oświadczam,</w:t>
      </w:r>
      <w:r w:rsidR="00313417" w:rsidRPr="00E131D5">
        <w:t xml:space="preserve"> że spełniam</w:t>
      </w:r>
      <w:r w:rsidR="004541F9" w:rsidRPr="00E131D5">
        <w:t>, określone przez Zamawiającego,</w:t>
      </w:r>
      <w:r w:rsidR="00313417" w:rsidRPr="00E131D5">
        <w:t xml:space="preserve"> warunki udziału </w:t>
      </w:r>
      <w:r w:rsidR="004541F9" w:rsidRPr="00E131D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131D5" w14:paraId="59AAE95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48D4" w14:textId="77777777" w:rsidR="00D2702A" w:rsidRPr="00E131D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131D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CB6E" w14:textId="77777777" w:rsidR="00D2702A" w:rsidRPr="00E131D5" w:rsidRDefault="00D2702A" w:rsidP="00D2702A">
            <w:pPr>
              <w:spacing w:before="60" w:after="120"/>
            </w:pPr>
            <w:r w:rsidRPr="00E131D5">
              <w:rPr>
                <w:b/>
              </w:rPr>
              <w:t>Warunki udziału w postępowaniu</w:t>
            </w:r>
          </w:p>
        </w:tc>
      </w:tr>
      <w:tr w:rsidR="0073682F" w:rsidRPr="00E131D5" w14:paraId="5E16D30B" w14:textId="77777777" w:rsidTr="00D83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9928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</w:rPr>
            </w:pPr>
            <w:r w:rsidRPr="00E131D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E523F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131D5">
              <w:rPr>
                <w:rFonts w:cs="Calibri"/>
                <w:b/>
                <w:bCs/>
              </w:rPr>
              <w:t>Sytuacja ekonomiczna lub finansowa</w:t>
            </w:r>
          </w:p>
          <w:p w14:paraId="06D61601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</w:rPr>
            </w:pPr>
            <w:r w:rsidRPr="00E131D5">
              <w:rPr>
                <w:rFonts w:cs="Calibri"/>
              </w:rPr>
              <w:t>Zamawiający nie określa szczegółowego warunku w tym zakresie.</w:t>
            </w:r>
          </w:p>
        </w:tc>
      </w:tr>
      <w:tr w:rsidR="0073682F" w:rsidRPr="00E131D5" w14:paraId="07FC2E9D" w14:textId="77777777" w:rsidTr="00D83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B2D0E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</w:rPr>
            </w:pPr>
            <w:r w:rsidRPr="00E131D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C46AE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131D5">
              <w:rPr>
                <w:rFonts w:cs="Calibri"/>
                <w:b/>
                <w:bCs/>
              </w:rPr>
              <w:t>Zdolność techniczna lub zawodowa</w:t>
            </w:r>
          </w:p>
          <w:p w14:paraId="2C605DD3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</w:rPr>
            </w:pPr>
            <w:r w:rsidRPr="00E131D5">
              <w:rPr>
                <w:rFonts w:cs="Calibri"/>
              </w:rPr>
              <w:t>Zamawiający nie określa szczegółowego warunku w tym zakresie.</w:t>
            </w:r>
          </w:p>
        </w:tc>
      </w:tr>
      <w:tr w:rsidR="0073682F" w:rsidRPr="00E131D5" w14:paraId="5C0E5773" w14:textId="77777777" w:rsidTr="00D83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4F108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</w:rPr>
            </w:pPr>
            <w:r w:rsidRPr="00E131D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FC25C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131D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500000A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</w:rPr>
            </w:pPr>
            <w:r w:rsidRPr="00E131D5">
              <w:rPr>
                <w:rFonts w:cs="Calibri"/>
              </w:rPr>
              <w:t>Zamawiający nie określa szczegółowego warunku w tym zakresie.</w:t>
            </w:r>
          </w:p>
        </w:tc>
      </w:tr>
      <w:tr w:rsidR="0073682F" w:rsidRPr="00E131D5" w14:paraId="1EB45286" w14:textId="77777777" w:rsidTr="00D830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AC1F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</w:rPr>
            </w:pPr>
            <w:r w:rsidRPr="00E131D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F6D5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131D5">
              <w:rPr>
                <w:rFonts w:cs="Calibri"/>
                <w:b/>
                <w:bCs/>
              </w:rPr>
              <w:t>Zdolność do występowania w obrocie gospodarczym</w:t>
            </w:r>
          </w:p>
          <w:p w14:paraId="6A0A0D7D" w14:textId="77777777" w:rsidR="0073682F" w:rsidRPr="00E131D5" w:rsidRDefault="0073682F" w:rsidP="00D830BC">
            <w:pPr>
              <w:spacing w:before="60" w:after="120"/>
              <w:jc w:val="both"/>
              <w:rPr>
                <w:rFonts w:cs="Calibri"/>
              </w:rPr>
            </w:pPr>
            <w:r w:rsidRPr="00E131D5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06CE978E" w14:textId="77777777" w:rsidR="00D2702A" w:rsidRPr="00E131D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3E98D0E4" w14:textId="77777777" w:rsidR="00025C8D" w:rsidRPr="00E131D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131D5">
        <w:rPr>
          <w:sz w:val="20"/>
          <w:szCs w:val="20"/>
        </w:rPr>
        <w:t xml:space="preserve">…………….……. </w:t>
      </w:r>
      <w:r w:rsidRPr="00E131D5">
        <w:rPr>
          <w:i/>
          <w:sz w:val="16"/>
          <w:szCs w:val="16"/>
        </w:rPr>
        <w:t>(miejscowość),</w:t>
      </w:r>
      <w:r w:rsidRPr="00E131D5">
        <w:rPr>
          <w:i/>
          <w:sz w:val="18"/>
          <w:szCs w:val="18"/>
        </w:rPr>
        <w:t xml:space="preserve"> </w:t>
      </w:r>
      <w:r w:rsidRPr="00E131D5">
        <w:rPr>
          <w:sz w:val="20"/>
          <w:szCs w:val="20"/>
        </w:rPr>
        <w:t xml:space="preserve">dnia ………….……. r. </w:t>
      </w:r>
    </w:p>
    <w:p w14:paraId="07929E69" w14:textId="77777777" w:rsidR="00025C8D" w:rsidRPr="00E131D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131D5">
        <w:rPr>
          <w:sz w:val="20"/>
          <w:szCs w:val="20"/>
        </w:rPr>
        <w:tab/>
      </w:r>
      <w:r w:rsidRPr="00E131D5">
        <w:rPr>
          <w:sz w:val="20"/>
          <w:szCs w:val="20"/>
        </w:rPr>
        <w:tab/>
      </w:r>
      <w:r w:rsidRPr="00E131D5">
        <w:rPr>
          <w:sz w:val="20"/>
          <w:szCs w:val="20"/>
        </w:rPr>
        <w:tab/>
      </w:r>
      <w:r w:rsidRPr="00E131D5">
        <w:rPr>
          <w:sz w:val="20"/>
          <w:szCs w:val="20"/>
        </w:rPr>
        <w:tab/>
      </w:r>
      <w:r w:rsidRPr="00E131D5">
        <w:rPr>
          <w:sz w:val="20"/>
          <w:szCs w:val="20"/>
        </w:rPr>
        <w:tab/>
      </w:r>
      <w:r w:rsidRPr="00E131D5">
        <w:rPr>
          <w:sz w:val="20"/>
          <w:szCs w:val="20"/>
        </w:rPr>
        <w:tab/>
      </w:r>
      <w:r w:rsidRPr="00E131D5">
        <w:rPr>
          <w:sz w:val="20"/>
          <w:szCs w:val="20"/>
        </w:rPr>
        <w:tab/>
        <w:t>…………………………………………</w:t>
      </w:r>
    </w:p>
    <w:p w14:paraId="1ED3E4FC" w14:textId="77777777" w:rsidR="00F8042D" w:rsidRPr="00E131D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131D5">
        <w:rPr>
          <w:i/>
          <w:sz w:val="16"/>
          <w:szCs w:val="16"/>
        </w:rPr>
        <w:t>(podpis)</w:t>
      </w:r>
    </w:p>
    <w:p w14:paraId="42044BEC" w14:textId="77777777" w:rsidR="00D23F3D" w:rsidRPr="004A5DB6" w:rsidRDefault="00D23F3D" w:rsidP="00D2702A">
      <w:pPr>
        <w:spacing w:before="120" w:line="276" w:lineRule="auto"/>
        <w:jc w:val="both"/>
      </w:pPr>
      <w:r w:rsidRPr="00E131D5">
        <w:t>Oświadczam, że wszystk</w:t>
      </w:r>
      <w:r w:rsidRPr="004A5DB6">
        <w:t xml:space="preserve">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39E1754D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195DD94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4065252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034F1107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D427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14F44" w14:textId="77777777" w:rsidR="00D427A1" w:rsidRDefault="00D427A1" w:rsidP="0038231F">
      <w:pPr>
        <w:spacing w:after="0" w:line="240" w:lineRule="auto"/>
      </w:pPr>
      <w:r>
        <w:separator/>
      </w:r>
    </w:p>
  </w:endnote>
  <w:endnote w:type="continuationSeparator" w:id="0">
    <w:p w14:paraId="0AC6D5F4" w14:textId="77777777" w:rsidR="00D427A1" w:rsidRDefault="00D427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D039D" w14:textId="77777777" w:rsidR="0073682F" w:rsidRDefault="007368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DAE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02DDEE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292DE" w14:textId="77777777" w:rsidR="0073682F" w:rsidRDefault="007368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2313F" w14:textId="77777777" w:rsidR="00D427A1" w:rsidRDefault="00D427A1" w:rsidP="0038231F">
      <w:pPr>
        <w:spacing w:after="0" w:line="240" w:lineRule="auto"/>
      </w:pPr>
      <w:r>
        <w:separator/>
      </w:r>
    </w:p>
  </w:footnote>
  <w:footnote w:type="continuationSeparator" w:id="0">
    <w:p w14:paraId="7B8B970C" w14:textId="77777777" w:rsidR="00D427A1" w:rsidRDefault="00D427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C7EB9" w14:textId="77777777" w:rsidR="0073682F" w:rsidRDefault="007368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AC9B9" w14:textId="77777777" w:rsidR="0073682F" w:rsidRDefault="007368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C3B18" w14:textId="77777777" w:rsidR="0073682F" w:rsidRDefault="007368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712467">
    <w:abstractNumId w:val="8"/>
  </w:num>
  <w:num w:numId="2" w16cid:durableId="1823042424">
    <w:abstractNumId w:val="0"/>
  </w:num>
  <w:num w:numId="3" w16cid:durableId="436801253">
    <w:abstractNumId w:val="7"/>
  </w:num>
  <w:num w:numId="4" w16cid:durableId="626593112">
    <w:abstractNumId w:val="10"/>
  </w:num>
  <w:num w:numId="5" w16cid:durableId="572662022">
    <w:abstractNumId w:val="9"/>
  </w:num>
  <w:num w:numId="6" w16cid:durableId="232355098">
    <w:abstractNumId w:val="6"/>
  </w:num>
  <w:num w:numId="7" w16cid:durableId="629360297">
    <w:abstractNumId w:val="1"/>
  </w:num>
  <w:num w:numId="8" w16cid:durableId="1991980504">
    <w:abstractNumId w:val="4"/>
  </w:num>
  <w:num w:numId="9" w16cid:durableId="1333878275">
    <w:abstractNumId w:val="2"/>
  </w:num>
  <w:num w:numId="10" w16cid:durableId="1619407501">
    <w:abstractNumId w:val="5"/>
  </w:num>
  <w:num w:numId="11" w16cid:durableId="3968998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7A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682F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7A1"/>
    <w:rsid w:val="00D42C9B"/>
    <w:rsid w:val="00D531D5"/>
    <w:rsid w:val="00D7532C"/>
    <w:rsid w:val="00DA6EC7"/>
    <w:rsid w:val="00DD146A"/>
    <w:rsid w:val="00DD3E9D"/>
    <w:rsid w:val="00E022A1"/>
    <w:rsid w:val="00E131D5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5224A5"/>
  <w15:chartTrackingRefBased/>
  <w15:docId w15:val="{B8D85DC0-D1CB-42C0-882D-8ACF45395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Brunowicz Anita</cp:lastModifiedBy>
  <cp:revision>2</cp:revision>
  <cp:lastPrinted>2016-07-26T10:32:00Z</cp:lastPrinted>
  <dcterms:created xsi:type="dcterms:W3CDTF">2024-02-06T07:49:00Z</dcterms:created>
  <dcterms:modified xsi:type="dcterms:W3CDTF">2024-02-06T07:49:00Z</dcterms:modified>
</cp:coreProperties>
</file>