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6334F1" w:rsidRPr="006334F1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6334F1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34F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6334F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34F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334F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6334F1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6334F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6334F1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KRS/CEiDG)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6334F1" w:rsidRPr="007B107C" w:rsidTr="00416AD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34F1" w:rsidRPr="007B107C" w:rsidRDefault="006334F1" w:rsidP="00416AD0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6334F1" w:rsidRPr="007B107C" w:rsidRDefault="006334F1" w:rsidP="00416AD0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6334F1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(t.j.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6334F1" w:rsidRPr="007B107C" w:rsidRDefault="006334F1" w:rsidP="00416AD0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6334F1" w:rsidRPr="007B107C" w:rsidRDefault="006334F1" w:rsidP="00416AD0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6334F1" w:rsidRPr="007B107C" w:rsidRDefault="006334F1" w:rsidP="00416AD0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6334F1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334F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Organizacja 18 międzynarodowej konferencji CPE-POWERENG 2024 - powtórne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6334F1" w:rsidRPr="006334F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CRZP/18/2024/AZP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6334F1" w:rsidRPr="006334F1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34F1" w:rsidRDefault="006334F1" w:rsidP="006334F1">
      <w:pPr>
        <w:spacing w:after="0" w:line="240" w:lineRule="auto"/>
      </w:pPr>
      <w:r>
        <w:separator/>
      </w:r>
    </w:p>
  </w:endnote>
  <w:endnote w:type="continuationSeparator" w:id="0">
    <w:p w:rsidR="006334F1" w:rsidRDefault="006334F1" w:rsidP="00633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4F1" w:rsidRDefault="006334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4F1" w:rsidRDefault="006334F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4F1" w:rsidRDefault="006334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34F1" w:rsidRDefault="006334F1" w:rsidP="006334F1">
      <w:pPr>
        <w:spacing w:after="0" w:line="240" w:lineRule="auto"/>
      </w:pPr>
      <w:r>
        <w:separator/>
      </w:r>
    </w:p>
  </w:footnote>
  <w:footnote w:type="continuationSeparator" w:id="0">
    <w:p w:rsidR="006334F1" w:rsidRDefault="006334F1" w:rsidP="00633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4F1" w:rsidRDefault="006334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4F1" w:rsidRDefault="006334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34F1" w:rsidRDefault="006334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B94"/>
    <w:rsid w:val="002621C4"/>
    <w:rsid w:val="00345B94"/>
    <w:rsid w:val="006334F1"/>
    <w:rsid w:val="007B107C"/>
    <w:rsid w:val="007C7D43"/>
    <w:rsid w:val="00843802"/>
    <w:rsid w:val="008750B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628EF64-3B7E-4F52-A288-4E0388B69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334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4F1"/>
  </w:style>
  <w:style w:type="paragraph" w:styleId="Stopka">
    <w:name w:val="footer"/>
    <w:basedOn w:val="Normalny"/>
    <w:link w:val="StopkaZnak"/>
    <w:uiPriority w:val="99"/>
    <w:unhideWhenUsed/>
    <w:rsid w:val="006334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4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2321</Characters>
  <Application>Microsoft Office Word</Application>
  <DocSecurity>0</DocSecurity>
  <Lines>19</Lines>
  <Paragraphs>5</Paragraphs>
  <ScaleCrop>false</ScaleCrop>
  <Company/>
  <LinksUpToDate>false</LinksUpToDate>
  <CharactersWithSpaces>2702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2024-02-01T08:42:00Z</dcterms:created>
  <dcterms:modified xsi:type="dcterms:W3CDTF">2024-02-01T08:42:00Z</dcterms:modified>
</cp:coreProperties>
</file>