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56064" w:rsidRPr="00056064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56064" w:rsidRPr="00056064">
        <w:rPr>
          <w:b/>
        </w:rPr>
        <w:t>CRZP/18/2024/AZP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56064" w:rsidRPr="004A5DB6" w:rsidTr="00416AD0">
        <w:tc>
          <w:tcPr>
            <w:tcW w:w="9212" w:type="dxa"/>
            <w:shd w:val="clear" w:color="auto" w:fill="auto"/>
          </w:tcPr>
          <w:p w:rsidR="00056064" w:rsidRPr="004A5DB6" w:rsidRDefault="00056064" w:rsidP="00416AD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56064" w:rsidRPr="004A5DB6" w:rsidRDefault="00056064" w:rsidP="00416AD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56064">
              <w:t>(</w:t>
            </w:r>
            <w:proofErr w:type="spellStart"/>
            <w:r w:rsidRPr="00056064">
              <w:t>t.j</w:t>
            </w:r>
            <w:proofErr w:type="spellEnd"/>
            <w:r w:rsidRPr="00056064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56064" w:rsidRPr="004A5DB6" w:rsidRDefault="00056064" w:rsidP="00416AD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56064" w:rsidRPr="004A5DB6" w:rsidRDefault="00056064" w:rsidP="00416AD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56064" w:rsidRPr="004A5DB6" w:rsidRDefault="00056064" w:rsidP="00416AD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56064" w:rsidRPr="0005606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56064" w:rsidP="005434B3">
      <w:pPr>
        <w:spacing w:after="240" w:line="276" w:lineRule="auto"/>
        <w:jc w:val="center"/>
      </w:pPr>
      <w:r w:rsidRPr="00056064">
        <w:rPr>
          <w:b/>
        </w:rPr>
        <w:t>Organizacja 18 międzynarodowej konferencji CPE-POWERENG 2024 -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1119" w:rsidRDefault="00EB1119" w:rsidP="0038231F">
      <w:pPr>
        <w:spacing w:after="0" w:line="240" w:lineRule="auto"/>
      </w:pPr>
      <w:r>
        <w:separator/>
      </w:r>
    </w:p>
  </w:endnote>
  <w:endnote w:type="continuationSeparator" w:id="0">
    <w:p w:rsidR="00EB1119" w:rsidRDefault="00EB11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064" w:rsidRDefault="000560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064" w:rsidRDefault="000560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1119" w:rsidRDefault="00EB1119" w:rsidP="0038231F">
      <w:pPr>
        <w:spacing w:after="0" w:line="240" w:lineRule="auto"/>
      </w:pPr>
      <w:r>
        <w:separator/>
      </w:r>
    </w:p>
  </w:footnote>
  <w:footnote w:type="continuationSeparator" w:id="0">
    <w:p w:rsidR="00EB1119" w:rsidRDefault="00EB111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064" w:rsidRDefault="000560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064" w:rsidRDefault="000560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064" w:rsidRDefault="000560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1119"/>
    <w:rsid w:val="00023477"/>
    <w:rsid w:val="000247FF"/>
    <w:rsid w:val="00025C8D"/>
    <w:rsid w:val="000303EE"/>
    <w:rsid w:val="0005473D"/>
    <w:rsid w:val="0005606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54ABE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1119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7ECC32"/>
  <w15:chartTrackingRefBased/>
  <w15:docId w15:val="{CD0FA2B3-3B63-43C6-9985-AEBD48CB5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D567A-73D7-4081-B0FC-94DE84F10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2024-02-01T08:42:00Z</dcterms:created>
  <dcterms:modified xsi:type="dcterms:W3CDTF">2024-02-01T08:42:00Z</dcterms:modified>
</cp:coreProperties>
</file>