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844B80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76E7B" w:rsidRPr="00976E7B">
        <w:rPr>
          <w:rFonts w:ascii="Arial" w:hAnsi="Arial" w:cs="Arial"/>
          <w:b/>
          <w:sz w:val="24"/>
          <w:szCs w:val="24"/>
        </w:rPr>
        <w:t>CRZP/12/2024/AZP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76E7B" w:rsidRPr="00976E7B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76E7B" w:rsidRPr="00976E7B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976E7B" w:rsidRPr="00976E7B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76E7B" w:rsidRPr="00976E7B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976E7B" w:rsidRPr="00976E7B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76E7B" w:rsidTr="0013660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76E7B" w:rsidRDefault="00976E7B" w:rsidP="0013660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976E7B" w:rsidRDefault="00976E7B" w:rsidP="0013660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76E7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76E7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76E7B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976E7B" w:rsidRDefault="00976E7B" w:rsidP="0013660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976E7B" w:rsidRDefault="00976E7B" w:rsidP="0013660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76E7B" w:rsidRDefault="00976E7B" w:rsidP="0013660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844B80" w:rsidRDefault="00976E7B" w:rsidP="00E4548F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76E7B">
        <w:rPr>
          <w:rFonts w:ascii="Arial" w:hAnsi="Arial" w:cs="Arial"/>
          <w:b/>
          <w:sz w:val="24"/>
          <w:szCs w:val="24"/>
        </w:rPr>
        <w:t xml:space="preserve">Świadczenie usługi Sternika/ Mechanika/ Mechatronika </w:t>
      </w:r>
    </w:p>
    <w:p w:rsidR="00E4548F" w:rsidRDefault="00976E7B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976E7B">
        <w:rPr>
          <w:rFonts w:ascii="Arial" w:hAnsi="Arial" w:cs="Arial"/>
          <w:b/>
          <w:sz w:val="24"/>
          <w:szCs w:val="24"/>
        </w:rPr>
        <w:t>dla Zakładu Oceanografii Operacyjnej IM UMG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976E7B" w:rsidRPr="00976E7B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>
        <w:rPr>
          <w:rFonts w:ascii="Arial" w:hAnsi="Arial" w:cs="Arial"/>
          <w:sz w:val="24"/>
          <w:szCs w:val="24"/>
        </w:rPr>
        <w:lastRenderedPageBreak/>
        <w:t xml:space="preserve">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976E7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76E7B" w:rsidTr="00976E7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E7B" w:rsidRDefault="00976E7B" w:rsidP="0013660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6E7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E7B" w:rsidRDefault="00976E7B" w:rsidP="0013660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76E7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76E7B" w:rsidRDefault="00976E7B" w:rsidP="0013660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6E7B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976E7B" w:rsidTr="00976E7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E7B" w:rsidRDefault="00976E7B" w:rsidP="0013660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6E7B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E7B" w:rsidRDefault="00976E7B" w:rsidP="0013660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76E7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76E7B" w:rsidRPr="00976E7B" w:rsidRDefault="00976E7B" w:rsidP="0013660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6E7B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</w:t>
            </w:r>
          </w:p>
          <w:p w:rsidR="00976E7B" w:rsidRPr="00976E7B" w:rsidRDefault="00976E7B" w:rsidP="0013660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6E7B">
              <w:rPr>
                <w:rFonts w:ascii="Arial" w:hAnsi="Arial" w:cs="Arial"/>
                <w:sz w:val="24"/>
                <w:szCs w:val="24"/>
              </w:rPr>
              <w:t xml:space="preserve">W celu spełnienia powyższego warunku, Wykonawca zobowiązany jest wykazać, że dysponuje nw. uprawnieniami do wykonania zamówienia: </w:t>
            </w:r>
          </w:p>
          <w:p w:rsidR="00EE437B" w:rsidRPr="00EE437B" w:rsidRDefault="00EE437B" w:rsidP="00EE437B">
            <w:pPr>
              <w:pStyle w:val="Akapitzlist"/>
              <w:numPr>
                <w:ilvl w:val="0"/>
                <w:numId w:val="8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437B">
              <w:rPr>
                <w:rFonts w:ascii="Arial" w:hAnsi="Arial" w:cs="Arial"/>
                <w:sz w:val="24"/>
                <w:szCs w:val="24"/>
              </w:rPr>
              <w:t xml:space="preserve">Patent uprawniający do kierowania morskimi jachtami motorowodnymi - patent morskiego sternika motorowodnego  zgodnie z Rozporządzeniem Ministra Sportu i Turystyki z dnia 9 kwietnia 2013 r. w sprawie uprawiania turystyki wodnej lub patent morskiego sternika motorowodnego </w:t>
            </w:r>
          </w:p>
          <w:p w:rsidR="00EE437B" w:rsidRPr="00EE437B" w:rsidRDefault="00EE437B" w:rsidP="00EE437B">
            <w:pPr>
              <w:pStyle w:val="Akapitzlist"/>
              <w:numPr>
                <w:ilvl w:val="0"/>
                <w:numId w:val="8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437B">
              <w:rPr>
                <w:rFonts w:ascii="Arial" w:hAnsi="Arial" w:cs="Arial"/>
                <w:sz w:val="24"/>
                <w:szCs w:val="24"/>
              </w:rPr>
              <w:t>Świadectwo indywidualnych technik ratunkowych</w:t>
            </w:r>
            <w:r w:rsidRPr="00EE437B">
              <w:rPr>
                <w:rFonts w:ascii="Arial" w:hAnsi="Arial" w:cs="Arial"/>
                <w:sz w:val="24"/>
                <w:szCs w:val="24"/>
              </w:rPr>
              <w:tab/>
            </w:r>
          </w:p>
          <w:p w:rsidR="00EE437B" w:rsidRPr="00EE437B" w:rsidRDefault="00EE437B" w:rsidP="00EE437B">
            <w:pPr>
              <w:pStyle w:val="Akapitzlist"/>
              <w:numPr>
                <w:ilvl w:val="0"/>
                <w:numId w:val="8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437B">
              <w:rPr>
                <w:rFonts w:ascii="Arial" w:hAnsi="Arial" w:cs="Arial"/>
                <w:sz w:val="24"/>
                <w:szCs w:val="24"/>
              </w:rPr>
              <w:t>Świadectwo ochrony przeciwpożarowej stopnia podstawowego</w:t>
            </w:r>
          </w:p>
          <w:p w:rsidR="00EE437B" w:rsidRPr="00EE437B" w:rsidRDefault="00EE437B" w:rsidP="00EE437B">
            <w:pPr>
              <w:pStyle w:val="Akapitzlist"/>
              <w:numPr>
                <w:ilvl w:val="0"/>
                <w:numId w:val="8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437B">
              <w:rPr>
                <w:rFonts w:ascii="Arial" w:hAnsi="Arial" w:cs="Arial"/>
                <w:sz w:val="24"/>
                <w:szCs w:val="24"/>
              </w:rPr>
              <w:t>Świadectwo elementarnych zasad udzielania pierwszej pomocy medycznej</w:t>
            </w:r>
          </w:p>
          <w:p w:rsidR="00EE437B" w:rsidRPr="00EE437B" w:rsidRDefault="00EE437B" w:rsidP="00EE437B">
            <w:pPr>
              <w:pStyle w:val="Akapitzlist"/>
              <w:numPr>
                <w:ilvl w:val="0"/>
                <w:numId w:val="8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437B">
              <w:rPr>
                <w:rFonts w:ascii="Arial" w:hAnsi="Arial" w:cs="Arial"/>
                <w:sz w:val="24"/>
                <w:szCs w:val="24"/>
              </w:rPr>
              <w:t>Świadectwo bezpieczeństwa własnego i odpowiedzialności wspólnej</w:t>
            </w:r>
          </w:p>
          <w:p w:rsidR="00EE437B" w:rsidRPr="00EE437B" w:rsidRDefault="00EE437B" w:rsidP="00EE437B">
            <w:pPr>
              <w:pStyle w:val="Akapitzlist"/>
              <w:numPr>
                <w:ilvl w:val="0"/>
                <w:numId w:val="8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437B">
              <w:rPr>
                <w:rFonts w:ascii="Arial" w:hAnsi="Arial" w:cs="Arial"/>
                <w:sz w:val="24"/>
                <w:szCs w:val="24"/>
              </w:rPr>
              <w:t>Międzynarodowe świadectwo zdrowia</w:t>
            </w:r>
          </w:p>
          <w:p w:rsidR="00EE437B" w:rsidRPr="00EE437B" w:rsidRDefault="00EE437B" w:rsidP="00EE437B">
            <w:pPr>
              <w:pStyle w:val="Akapitzlist"/>
              <w:numPr>
                <w:ilvl w:val="0"/>
                <w:numId w:val="8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437B">
              <w:rPr>
                <w:rFonts w:ascii="Arial" w:hAnsi="Arial" w:cs="Arial"/>
                <w:sz w:val="24"/>
                <w:szCs w:val="24"/>
              </w:rPr>
              <w:t>Świadectwo operatora SRC</w:t>
            </w:r>
          </w:p>
          <w:p w:rsidR="00EE437B" w:rsidRPr="00EE437B" w:rsidRDefault="00EE437B" w:rsidP="00EE437B">
            <w:pPr>
              <w:pStyle w:val="Akapitzlist"/>
              <w:numPr>
                <w:ilvl w:val="0"/>
                <w:numId w:val="8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437B">
              <w:rPr>
                <w:rFonts w:ascii="Arial" w:hAnsi="Arial" w:cs="Arial"/>
                <w:sz w:val="24"/>
                <w:szCs w:val="24"/>
              </w:rPr>
              <w:t>Dyplom młodszego mechanika motorzysty zgodnie z Rozporządzeniem Ministra Gospodarki Morskiej i Żeglugi Śródlądowej z dnia 23 kwietnia 2018 r. w sprawie wyszkolenia i kwalifikacji członków załóg statków morskich</w:t>
            </w:r>
          </w:p>
          <w:p w:rsidR="00EE437B" w:rsidRPr="00EE437B" w:rsidRDefault="00EE437B" w:rsidP="00EE437B">
            <w:pPr>
              <w:pStyle w:val="Akapitzlist"/>
              <w:numPr>
                <w:ilvl w:val="0"/>
                <w:numId w:val="8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437B">
              <w:rPr>
                <w:rFonts w:ascii="Arial" w:hAnsi="Arial" w:cs="Arial"/>
                <w:sz w:val="24"/>
                <w:szCs w:val="24"/>
              </w:rPr>
              <w:t>Prawo jazdy Kat B.</w:t>
            </w:r>
          </w:p>
          <w:p w:rsidR="00EE437B" w:rsidRPr="00EE437B" w:rsidRDefault="00EE437B" w:rsidP="00EE437B">
            <w:pPr>
              <w:pStyle w:val="Akapitzlist"/>
              <w:numPr>
                <w:ilvl w:val="0"/>
                <w:numId w:val="8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437B">
              <w:rPr>
                <w:rFonts w:ascii="Arial" w:hAnsi="Arial" w:cs="Arial"/>
                <w:sz w:val="24"/>
                <w:szCs w:val="24"/>
              </w:rPr>
              <w:t>Uprawnienia SEP - E1</w:t>
            </w:r>
          </w:p>
          <w:p w:rsidR="00976E7B" w:rsidRDefault="00976E7B" w:rsidP="0013660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1" w:name="_GoBack"/>
            <w:bookmarkEnd w:id="1"/>
            <w:r w:rsidRPr="00976E7B">
              <w:rPr>
                <w:rFonts w:ascii="Arial" w:hAnsi="Arial" w:cs="Arial"/>
                <w:sz w:val="24"/>
                <w:szCs w:val="24"/>
              </w:rPr>
              <w:t>Wszystkie ww. wskazane osoby muszą posiadać aktualne dokumenty uprawniające do zajmowania wskazanych stanowisk zgodnie z obowiązującymi przepisami</w:t>
            </w:r>
          </w:p>
        </w:tc>
      </w:tr>
      <w:tr w:rsidR="00976E7B" w:rsidTr="00976E7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E7B" w:rsidRDefault="00976E7B" w:rsidP="0013660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6E7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E7B" w:rsidRDefault="00976E7B" w:rsidP="0013660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76E7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976E7B" w:rsidRDefault="00976E7B" w:rsidP="0013660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6E7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976E7B" w:rsidTr="00976E7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E7B" w:rsidRDefault="00976E7B" w:rsidP="0013660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6E7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E7B" w:rsidRDefault="00976E7B" w:rsidP="0013660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76E7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976E7B" w:rsidRDefault="00976E7B" w:rsidP="0013660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6E7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4A34" w:rsidRDefault="00B44A34" w:rsidP="00E4548F">
      <w:pPr>
        <w:spacing w:after="0" w:line="240" w:lineRule="auto"/>
      </w:pPr>
      <w:r>
        <w:separator/>
      </w:r>
    </w:p>
  </w:endnote>
  <w:endnote w:type="continuationSeparator" w:id="0">
    <w:p w:rsidR="00B44A34" w:rsidRDefault="00B44A34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6E7B" w:rsidRDefault="00976E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6E7B" w:rsidRDefault="00976E7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6E7B" w:rsidRDefault="00976E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4A34" w:rsidRDefault="00B44A34" w:rsidP="00E4548F">
      <w:pPr>
        <w:spacing w:after="0" w:line="240" w:lineRule="auto"/>
      </w:pPr>
      <w:r>
        <w:separator/>
      </w:r>
    </w:p>
  </w:footnote>
  <w:footnote w:type="continuationSeparator" w:id="0">
    <w:p w:rsidR="00B44A34" w:rsidRDefault="00B44A34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6E7B" w:rsidRDefault="00976E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6E7B" w:rsidRDefault="00976E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6E7B" w:rsidRDefault="00976E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C70282"/>
    <w:multiLevelType w:val="hybridMultilevel"/>
    <w:tmpl w:val="D75ED7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A70C4B"/>
    <w:multiLevelType w:val="hybridMultilevel"/>
    <w:tmpl w:val="A60A564E"/>
    <w:lvl w:ilvl="0" w:tplc="F3966B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A34"/>
    <w:rsid w:val="002621C4"/>
    <w:rsid w:val="007B107C"/>
    <w:rsid w:val="007C7D43"/>
    <w:rsid w:val="00843802"/>
    <w:rsid w:val="00844B80"/>
    <w:rsid w:val="008750B3"/>
    <w:rsid w:val="00976E7B"/>
    <w:rsid w:val="00B44A34"/>
    <w:rsid w:val="00C31816"/>
    <w:rsid w:val="00E4548F"/>
    <w:rsid w:val="00EE4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7CFA6F-357B-4EA8-9C38-1840975D5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6E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E7B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76E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E7B"/>
    <w:rPr>
      <w:rFonts w:ascii="Calibri" w:eastAsia="Calibri" w:hAnsi="Calibri" w:cs="Times New Roman"/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844B8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44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4B80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1082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2024-01-25T09:08:00Z</cp:lastPrinted>
  <dcterms:created xsi:type="dcterms:W3CDTF">2024-01-25T09:08:00Z</dcterms:created>
  <dcterms:modified xsi:type="dcterms:W3CDTF">2024-01-25T09:08:00Z</dcterms:modified>
</cp:coreProperties>
</file>