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B492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5155E" w:rsidRPr="00C5155E">
        <w:rPr>
          <w:b/>
        </w:rPr>
        <w:t>CRZP/12/2024/AZP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5155E" w:rsidRPr="004A5DB6" w:rsidTr="0013660D">
        <w:tc>
          <w:tcPr>
            <w:tcW w:w="9212" w:type="dxa"/>
            <w:shd w:val="clear" w:color="auto" w:fill="auto"/>
          </w:tcPr>
          <w:p w:rsidR="00C5155E" w:rsidRPr="004A5DB6" w:rsidRDefault="00C5155E" w:rsidP="0013660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5155E" w:rsidRPr="004A5DB6" w:rsidRDefault="00C5155E" w:rsidP="0013660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5155E">
              <w:t>(</w:t>
            </w:r>
            <w:proofErr w:type="spellStart"/>
            <w:r w:rsidRPr="00C5155E">
              <w:t>t.j</w:t>
            </w:r>
            <w:proofErr w:type="spellEnd"/>
            <w:r w:rsidRPr="00C5155E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5155E" w:rsidRPr="004A5DB6" w:rsidRDefault="00C5155E" w:rsidP="0013660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5155E" w:rsidRPr="004A5DB6" w:rsidRDefault="00C5155E" w:rsidP="0013660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5155E" w:rsidRPr="004A5DB6" w:rsidRDefault="00C5155E" w:rsidP="0013660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5155E" w:rsidRPr="00C5155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7B4929" w:rsidRDefault="00C5155E" w:rsidP="005434B3">
      <w:pPr>
        <w:spacing w:after="240" w:line="276" w:lineRule="auto"/>
        <w:jc w:val="center"/>
        <w:rPr>
          <w:b/>
        </w:rPr>
      </w:pPr>
      <w:r w:rsidRPr="00C5155E">
        <w:rPr>
          <w:b/>
        </w:rPr>
        <w:t xml:space="preserve">Świadczenie usługi Sternika/ Mechanika/ Mechatronika </w:t>
      </w:r>
    </w:p>
    <w:p w:rsidR="005434B3" w:rsidRPr="004A5DB6" w:rsidRDefault="00C5155E" w:rsidP="005434B3">
      <w:pPr>
        <w:spacing w:after="240" w:line="276" w:lineRule="auto"/>
        <w:jc w:val="center"/>
      </w:pPr>
      <w:r w:rsidRPr="00C5155E">
        <w:rPr>
          <w:b/>
        </w:rPr>
        <w:t>dla Zakładu Oceanografii Operacyjnej IM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24259" w:rsidRDefault="004F23F7" w:rsidP="000857C0">
      <w:pPr>
        <w:spacing w:after="120" w:line="276" w:lineRule="auto"/>
        <w:jc w:val="both"/>
      </w:pPr>
      <w:r w:rsidRPr="00724259">
        <w:t>Oświadczam,</w:t>
      </w:r>
      <w:r w:rsidR="00313417" w:rsidRPr="00724259">
        <w:t xml:space="preserve"> że spełniam</w:t>
      </w:r>
      <w:r w:rsidR="004541F9" w:rsidRPr="00724259">
        <w:t>, określone przez Zamawiającego,</w:t>
      </w:r>
      <w:r w:rsidR="00313417" w:rsidRPr="00724259">
        <w:t xml:space="preserve"> warunki udziału </w:t>
      </w:r>
      <w:r w:rsidR="004541F9" w:rsidRPr="0072425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2425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425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2425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4259" w:rsidRDefault="00D2702A" w:rsidP="00D2702A">
            <w:pPr>
              <w:spacing w:before="60" w:after="120"/>
            </w:pPr>
            <w:r w:rsidRPr="00724259">
              <w:rPr>
                <w:b/>
              </w:rPr>
              <w:t>Warunki udziału w postępowaniu</w:t>
            </w:r>
          </w:p>
        </w:tc>
      </w:tr>
      <w:tr w:rsidR="00C5155E" w:rsidRPr="003A59F0" w:rsidTr="001366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5E" w:rsidRPr="00724259" w:rsidRDefault="00C5155E" w:rsidP="0013660D">
            <w:p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5E" w:rsidRPr="00724259" w:rsidRDefault="00C5155E" w:rsidP="0013660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24259">
              <w:rPr>
                <w:rFonts w:cs="Calibri"/>
                <w:b/>
                <w:bCs/>
              </w:rPr>
              <w:t>Sytuacja ekonomiczna lub finansowa</w:t>
            </w:r>
          </w:p>
          <w:p w:rsidR="00C5155E" w:rsidRPr="00A95E89" w:rsidRDefault="00C5155E" w:rsidP="0013660D">
            <w:p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>Zamawiający nie określa szczegółowego warunku w tym zakresie.</w:t>
            </w:r>
            <w:bookmarkStart w:id="0" w:name="_GoBack"/>
            <w:bookmarkEnd w:id="0"/>
          </w:p>
        </w:tc>
      </w:tr>
      <w:tr w:rsidR="00C5155E" w:rsidRPr="003A59F0" w:rsidTr="001366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5E" w:rsidRPr="00A95E89" w:rsidRDefault="00C5155E" w:rsidP="0013660D">
            <w:pPr>
              <w:spacing w:before="60" w:after="120"/>
              <w:jc w:val="both"/>
              <w:rPr>
                <w:rFonts w:cs="Calibri"/>
              </w:rPr>
            </w:pPr>
            <w:r w:rsidRPr="00C5155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5E" w:rsidRPr="00A95E89" w:rsidRDefault="00C5155E" w:rsidP="0013660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5155E">
              <w:rPr>
                <w:rFonts w:cs="Calibri"/>
                <w:b/>
                <w:bCs/>
              </w:rPr>
              <w:t>Zdolność techniczna lub zawodowa</w:t>
            </w:r>
          </w:p>
          <w:p w:rsidR="00C5155E" w:rsidRPr="00C5155E" w:rsidRDefault="00C5155E" w:rsidP="0013660D">
            <w:pPr>
              <w:spacing w:before="60" w:after="120"/>
              <w:jc w:val="both"/>
              <w:rPr>
                <w:rFonts w:cs="Calibri"/>
              </w:rPr>
            </w:pPr>
            <w:r w:rsidRPr="00C5155E">
              <w:rPr>
                <w:rFonts w:cs="Calibri"/>
              </w:rPr>
              <w:t>O udzielenie zamówienia publicznego mogą ubiegać się wykonawcy, którzy spełniają warunki, dotyczące  zdolności technicznej lub zawodowej.</w:t>
            </w:r>
          </w:p>
          <w:p w:rsidR="00C5155E" w:rsidRPr="00C5155E" w:rsidRDefault="00C5155E" w:rsidP="0013660D">
            <w:pPr>
              <w:spacing w:before="60" w:after="120"/>
              <w:jc w:val="both"/>
              <w:rPr>
                <w:rFonts w:cs="Calibri"/>
              </w:rPr>
            </w:pPr>
            <w:r w:rsidRPr="00C5155E">
              <w:rPr>
                <w:rFonts w:cs="Calibri"/>
              </w:rPr>
              <w:t xml:space="preserve">W celu spełnienia powyższego warunku, Wykonawca zobowiązany jest wykazać, że dysponuje nw. uprawnieniami do wykonania zamówienia: </w:t>
            </w:r>
          </w:p>
          <w:p w:rsidR="00724259" w:rsidRPr="00724259" w:rsidRDefault="00724259" w:rsidP="00724259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 xml:space="preserve">Patent uprawniający do kierowania morskimi jachtami motorowodnymi - patent morskiego sternika motorowodnego  zgodnie z Rozporządzeniem Ministra Sportu i Turystyki z dnia 9 kwietnia 2013 r. w sprawie uprawiania turystyki wodnej lub patent morskiego sternika motorowodnego </w:t>
            </w:r>
          </w:p>
          <w:p w:rsidR="00724259" w:rsidRPr="00724259" w:rsidRDefault="00724259" w:rsidP="00724259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>Świadectwo indywidualnych technik ratunkowych</w:t>
            </w:r>
            <w:r w:rsidRPr="00724259">
              <w:rPr>
                <w:rFonts w:cs="Calibri"/>
              </w:rPr>
              <w:tab/>
            </w:r>
          </w:p>
          <w:p w:rsidR="00724259" w:rsidRPr="00724259" w:rsidRDefault="00724259" w:rsidP="00724259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>Świadectwo ochrony przeciwpożarowej stopnia podstawowego</w:t>
            </w:r>
          </w:p>
          <w:p w:rsidR="00724259" w:rsidRPr="00724259" w:rsidRDefault="00724259" w:rsidP="00724259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>Świadectwo elementarnych zasad udzielania pierwszej pomocy medycznej</w:t>
            </w:r>
          </w:p>
          <w:p w:rsidR="00724259" w:rsidRPr="00724259" w:rsidRDefault="00724259" w:rsidP="00724259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>Świadectwo bezpieczeństwa własnego i odpowiedzialności wspólnej</w:t>
            </w:r>
          </w:p>
          <w:p w:rsidR="00724259" w:rsidRPr="00724259" w:rsidRDefault="00724259" w:rsidP="00724259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>Międzynarodowe świadectwo zdrowia</w:t>
            </w:r>
          </w:p>
          <w:p w:rsidR="00724259" w:rsidRPr="00724259" w:rsidRDefault="00724259" w:rsidP="00724259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>Świadectwo operatora SRC</w:t>
            </w:r>
          </w:p>
          <w:p w:rsidR="00724259" w:rsidRPr="00724259" w:rsidRDefault="00724259" w:rsidP="00724259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>Dyplom młodszego mechanika motorzysty zgodnie z Rozporządzeniem Ministra Gospodarki Morskiej i Żeglugi Śródlądowej z dnia 23 kwietnia 2018 r. w sprawie wyszkolenia i kwalifikacji członków załóg statków morskich</w:t>
            </w:r>
          </w:p>
          <w:p w:rsidR="00724259" w:rsidRPr="00724259" w:rsidRDefault="00724259" w:rsidP="00724259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>Prawo jazdy Kat B.</w:t>
            </w:r>
          </w:p>
          <w:p w:rsidR="00724259" w:rsidRPr="00724259" w:rsidRDefault="00724259" w:rsidP="00724259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724259">
              <w:rPr>
                <w:rFonts w:cs="Calibri"/>
              </w:rPr>
              <w:t>Uprawnienia SEP - E1</w:t>
            </w:r>
          </w:p>
          <w:p w:rsidR="00C5155E" w:rsidRPr="00A95E89" w:rsidRDefault="00C5155E" w:rsidP="0013660D">
            <w:pPr>
              <w:spacing w:before="60" w:after="120"/>
              <w:jc w:val="both"/>
              <w:rPr>
                <w:rFonts w:cs="Calibri"/>
              </w:rPr>
            </w:pPr>
            <w:r w:rsidRPr="00C5155E">
              <w:rPr>
                <w:rFonts w:cs="Calibri"/>
              </w:rPr>
              <w:t>Wszystkie ww. wskazane osoby muszą posiadać aktualne dokumenty uprawniające do zajmowania wskazanych stanowisk zgodnie z obowiązującymi przepisami</w:t>
            </w:r>
          </w:p>
        </w:tc>
      </w:tr>
      <w:tr w:rsidR="00C5155E" w:rsidRPr="003A59F0" w:rsidTr="001366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5E" w:rsidRPr="00A95E89" w:rsidRDefault="00C5155E" w:rsidP="0013660D">
            <w:pPr>
              <w:spacing w:before="60" w:after="120"/>
              <w:jc w:val="both"/>
              <w:rPr>
                <w:rFonts w:cs="Calibri"/>
              </w:rPr>
            </w:pPr>
            <w:r w:rsidRPr="00C5155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5E" w:rsidRPr="00A95E89" w:rsidRDefault="00C5155E" w:rsidP="0013660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5155E">
              <w:rPr>
                <w:rFonts w:cs="Calibri"/>
                <w:b/>
                <w:bCs/>
              </w:rPr>
              <w:t>Zdolność do występowania w obrocie gospodarczym</w:t>
            </w:r>
          </w:p>
          <w:p w:rsidR="00C5155E" w:rsidRPr="00A95E89" w:rsidRDefault="00C5155E" w:rsidP="0013660D">
            <w:pPr>
              <w:spacing w:before="60" w:after="120"/>
              <w:jc w:val="both"/>
              <w:rPr>
                <w:rFonts w:cs="Calibri"/>
              </w:rPr>
            </w:pPr>
            <w:r w:rsidRPr="00C5155E">
              <w:rPr>
                <w:rFonts w:cs="Calibri"/>
              </w:rPr>
              <w:t>Zamawiający nie określa szczegółowego warunku w tym zakresie.</w:t>
            </w:r>
          </w:p>
        </w:tc>
      </w:tr>
      <w:tr w:rsidR="00C5155E" w:rsidRPr="003A59F0" w:rsidTr="001366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5E" w:rsidRPr="00A95E89" w:rsidRDefault="00C5155E" w:rsidP="0013660D">
            <w:pPr>
              <w:spacing w:before="60" w:after="120"/>
              <w:jc w:val="both"/>
              <w:rPr>
                <w:rFonts w:cs="Calibri"/>
              </w:rPr>
            </w:pPr>
            <w:r w:rsidRPr="00C5155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5E" w:rsidRPr="00A95E89" w:rsidRDefault="00C5155E" w:rsidP="0013660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5155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5155E" w:rsidRPr="00A95E89" w:rsidRDefault="00C5155E" w:rsidP="0013660D">
            <w:pPr>
              <w:spacing w:before="60" w:after="120"/>
              <w:jc w:val="both"/>
              <w:rPr>
                <w:rFonts w:cs="Calibri"/>
              </w:rPr>
            </w:pPr>
            <w:r w:rsidRPr="00C5155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B492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B4929">
        <w:rPr>
          <w:sz w:val="20"/>
          <w:szCs w:val="20"/>
        </w:rPr>
        <w:t xml:space="preserve">…………….……. </w:t>
      </w:r>
      <w:r w:rsidRPr="007B4929">
        <w:rPr>
          <w:i/>
          <w:sz w:val="16"/>
          <w:szCs w:val="16"/>
        </w:rPr>
        <w:t>(miejscowość),</w:t>
      </w:r>
      <w:r w:rsidRPr="007B4929">
        <w:rPr>
          <w:i/>
          <w:sz w:val="18"/>
          <w:szCs w:val="18"/>
        </w:rPr>
        <w:t xml:space="preserve"> </w:t>
      </w:r>
      <w:r w:rsidRPr="007B4929">
        <w:rPr>
          <w:sz w:val="20"/>
          <w:szCs w:val="20"/>
        </w:rPr>
        <w:t xml:space="preserve">dnia ………….……. r. </w:t>
      </w:r>
    </w:p>
    <w:p w:rsidR="00025C8D" w:rsidRPr="007B492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B4929">
        <w:rPr>
          <w:sz w:val="20"/>
          <w:szCs w:val="20"/>
        </w:rPr>
        <w:tab/>
      </w:r>
      <w:r w:rsidRPr="007B4929">
        <w:rPr>
          <w:sz w:val="20"/>
          <w:szCs w:val="20"/>
        </w:rPr>
        <w:tab/>
      </w:r>
      <w:r w:rsidRPr="007B4929">
        <w:rPr>
          <w:sz w:val="20"/>
          <w:szCs w:val="20"/>
        </w:rPr>
        <w:tab/>
      </w:r>
      <w:r w:rsidRPr="007B4929">
        <w:rPr>
          <w:sz w:val="20"/>
          <w:szCs w:val="20"/>
        </w:rPr>
        <w:tab/>
      </w:r>
      <w:r w:rsidRPr="007B4929">
        <w:rPr>
          <w:sz w:val="20"/>
          <w:szCs w:val="20"/>
        </w:rPr>
        <w:tab/>
      </w:r>
      <w:r w:rsidRPr="007B4929">
        <w:rPr>
          <w:sz w:val="20"/>
          <w:szCs w:val="20"/>
        </w:rPr>
        <w:tab/>
      </w:r>
      <w:r w:rsidRPr="007B4929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B492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2C74" w:rsidRDefault="00032C74" w:rsidP="0038231F">
      <w:pPr>
        <w:spacing w:after="0" w:line="240" w:lineRule="auto"/>
      </w:pPr>
      <w:r>
        <w:separator/>
      </w:r>
    </w:p>
  </w:endnote>
  <w:endnote w:type="continuationSeparator" w:id="0">
    <w:p w:rsidR="00032C74" w:rsidRDefault="00032C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5E" w:rsidRDefault="00C515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5E" w:rsidRDefault="00C515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2C74" w:rsidRDefault="00032C74" w:rsidP="0038231F">
      <w:pPr>
        <w:spacing w:after="0" w:line="240" w:lineRule="auto"/>
      </w:pPr>
      <w:r>
        <w:separator/>
      </w:r>
    </w:p>
  </w:footnote>
  <w:footnote w:type="continuationSeparator" w:id="0">
    <w:p w:rsidR="00032C74" w:rsidRDefault="00032C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5E" w:rsidRDefault="00C515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5E" w:rsidRDefault="00C515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5E" w:rsidRDefault="00C515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1E1427DB"/>
    <w:multiLevelType w:val="hybridMultilevel"/>
    <w:tmpl w:val="23C0E836"/>
    <w:lvl w:ilvl="0" w:tplc="68B665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A56DC"/>
    <w:multiLevelType w:val="hybridMultilevel"/>
    <w:tmpl w:val="192ADE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  <w:num w:numId="11">
    <w:abstractNumId w:val="3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2C74"/>
    <w:rsid w:val="00023477"/>
    <w:rsid w:val="000247FF"/>
    <w:rsid w:val="00025C8D"/>
    <w:rsid w:val="000303EE"/>
    <w:rsid w:val="00032C74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4259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4929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155E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C95E3FD-68F9-4986-9F4D-F1930425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95DF5-1214-49BB-A651-380109A8C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2024-01-25T09:07:00Z</cp:lastPrinted>
  <dcterms:created xsi:type="dcterms:W3CDTF">2024-01-25T09:07:00Z</dcterms:created>
  <dcterms:modified xsi:type="dcterms:W3CDTF">2024-01-25T09:07:00Z</dcterms:modified>
</cp:coreProperties>
</file>