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C001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C001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C0016">
        <w:rPr>
          <w:rFonts w:ascii="Arial" w:hAnsi="Arial" w:cs="Arial"/>
          <w:sz w:val="24"/>
          <w:szCs w:val="24"/>
        </w:rPr>
        <w:t>2024-01-30</w:t>
      </w:r>
    </w:p>
    <w:p w:rsidR="00CF7835" w:rsidRPr="009432A1" w:rsidRDefault="00EC001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C00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C001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C001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0016">
        <w:rPr>
          <w:rFonts w:ascii="Arial" w:hAnsi="Arial" w:cs="Arial"/>
          <w:sz w:val="24"/>
          <w:szCs w:val="24"/>
        </w:rPr>
        <w:t>69</w:t>
      </w:r>
    </w:p>
    <w:p w:rsidR="00CF7835" w:rsidRDefault="00EC0016" w:rsidP="002469A1">
      <w:pPr>
        <w:rPr>
          <w:rFonts w:ascii="Arial" w:hAnsi="Arial" w:cs="Arial"/>
          <w:sz w:val="24"/>
          <w:szCs w:val="24"/>
        </w:rPr>
      </w:pPr>
      <w:r w:rsidRPr="00EC001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0016">
        <w:rPr>
          <w:rFonts w:ascii="Arial" w:hAnsi="Arial" w:cs="Arial"/>
          <w:sz w:val="24"/>
          <w:szCs w:val="24"/>
        </w:rPr>
        <w:t>Częstochowa</w:t>
      </w:r>
    </w:p>
    <w:p w:rsidR="002469A1" w:rsidRPr="002469A1" w:rsidRDefault="002469A1" w:rsidP="002469A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C001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0016">
              <w:rPr>
                <w:rFonts w:ascii="Arial" w:hAnsi="Arial" w:cs="Arial"/>
                <w:bCs/>
                <w:sz w:val="24"/>
                <w:szCs w:val="24"/>
              </w:rPr>
              <w:t>DOSTAWA NOTEBOOKA DLA WYDZIAŁU ELEKTRYCZNEGO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0016" w:rsidRPr="004E4B64" w:rsidTr="00A54979">
        <w:tc>
          <w:tcPr>
            <w:tcW w:w="2269" w:type="dxa"/>
            <w:shd w:val="clear" w:color="auto" w:fill="auto"/>
          </w:tcPr>
          <w:p w:rsidR="00EC0016" w:rsidRPr="004E4B64" w:rsidRDefault="00EC0016" w:rsidP="00A549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0016" w:rsidRPr="004E4B64" w:rsidRDefault="00EC0016" w:rsidP="00A549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0016">
              <w:rPr>
                <w:rFonts w:ascii="Arial" w:hAnsi="Arial" w:cs="Arial"/>
                <w:bCs/>
                <w:sz w:val="24"/>
                <w:szCs w:val="24"/>
              </w:rPr>
              <w:t>RK-NZ.261.109.2023.JP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C0016" w:rsidRPr="00EC0016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C0016" w:rsidRPr="00EC0016">
        <w:rPr>
          <w:rFonts w:ascii="Arial" w:hAnsi="Arial" w:cs="Arial"/>
          <w:sz w:val="24"/>
          <w:szCs w:val="24"/>
        </w:rPr>
        <w:t>30/01/2024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C0016" w:rsidRPr="00EC001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C0016" w:rsidRPr="00355C9D" w:rsidTr="00A54979">
        <w:tc>
          <w:tcPr>
            <w:tcW w:w="1276" w:type="dxa"/>
            <w:shd w:val="clear" w:color="auto" w:fill="auto"/>
            <w:vAlign w:val="center"/>
          </w:tcPr>
          <w:p w:rsidR="00EC0016" w:rsidRPr="00CF7835" w:rsidRDefault="00EC0016" w:rsidP="00A549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C0016" w:rsidRPr="00CF7835" w:rsidRDefault="00EC0016" w:rsidP="00A549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C0016" w:rsidRPr="00CF7835" w:rsidRDefault="00EC0016" w:rsidP="00A54979">
            <w:pPr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0016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C0016" w:rsidRPr="00CF7835" w:rsidRDefault="00EC0016" w:rsidP="00A549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001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016" w:rsidRPr="00CF7835" w:rsidRDefault="00EC0016" w:rsidP="00A549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14 686.20 zł</w:t>
            </w:r>
          </w:p>
        </w:tc>
      </w:tr>
      <w:tr w:rsidR="00EC0016" w:rsidRPr="00355C9D" w:rsidTr="00A54979">
        <w:tc>
          <w:tcPr>
            <w:tcW w:w="1276" w:type="dxa"/>
            <w:shd w:val="clear" w:color="auto" w:fill="auto"/>
            <w:vAlign w:val="center"/>
          </w:tcPr>
          <w:p w:rsidR="00EC0016" w:rsidRPr="00CF7835" w:rsidRDefault="00EC0016" w:rsidP="00A549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C0016" w:rsidRPr="00CF7835" w:rsidRDefault="00EC0016" w:rsidP="00A549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EC0016" w:rsidRPr="00CF7835" w:rsidRDefault="00EC0016" w:rsidP="00A54979">
            <w:pPr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0016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C0016" w:rsidRPr="00CF7835" w:rsidRDefault="00EC0016" w:rsidP="00A549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0016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016" w:rsidRPr="00CF7835" w:rsidRDefault="00EC0016" w:rsidP="00A549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0016">
              <w:rPr>
                <w:rFonts w:ascii="Arial" w:hAnsi="Arial" w:cs="Arial"/>
                <w:sz w:val="24"/>
                <w:szCs w:val="24"/>
              </w:rPr>
              <w:t>16 223.70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2469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A7" w:rsidRDefault="00FD72A7">
      <w:r>
        <w:separator/>
      </w:r>
    </w:p>
  </w:endnote>
  <w:endnote w:type="continuationSeparator" w:id="0">
    <w:p w:rsidR="00FD72A7" w:rsidRDefault="00FD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9A1" w:rsidRDefault="002469A1" w:rsidP="002469A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469A1" w:rsidTr="00A54979">
      <w:tc>
        <w:tcPr>
          <w:tcW w:w="0" w:type="auto"/>
          <w:shd w:val="clear" w:color="auto" w:fill="auto"/>
          <w:vAlign w:val="center"/>
        </w:tcPr>
        <w:p w:rsidR="002469A1" w:rsidRPr="00B44D15" w:rsidRDefault="002469A1" w:rsidP="002469A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469A1" w:rsidRPr="00B7388A" w:rsidRDefault="002469A1" w:rsidP="002469A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469A1" w:rsidRPr="00AB1BF2" w:rsidRDefault="002469A1" w:rsidP="002469A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469A1" w:rsidRPr="0099535B" w:rsidRDefault="002469A1" w:rsidP="002469A1">
          <w:pPr>
            <w:pStyle w:val="Bezodstpw"/>
            <w:jc w:val="center"/>
            <w:rPr>
              <w:noProof/>
            </w:rPr>
          </w:pPr>
        </w:p>
      </w:tc>
    </w:tr>
  </w:tbl>
  <w:p w:rsidR="002469A1" w:rsidRPr="008F758E" w:rsidRDefault="002469A1" w:rsidP="002469A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469A1" w:rsidRPr="008F758E" w:rsidRDefault="002469A1" w:rsidP="002469A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469A1" w:rsidRPr="00D57C24" w:rsidRDefault="002469A1" w:rsidP="002469A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469A1" w:rsidRPr="00B7388A" w:rsidRDefault="002469A1" w:rsidP="002469A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69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A7" w:rsidRDefault="00FD72A7">
      <w:r>
        <w:separator/>
      </w:r>
    </w:p>
  </w:footnote>
  <w:footnote w:type="continuationSeparator" w:id="0">
    <w:p w:rsidR="00FD72A7" w:rsidRDefault="00FD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016" w:rsidRDefault="00EC0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9A1" w:rsidRPr="0062295F" w:rsidRDefault="002469A1" w:rsidP="002469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C0016" w:rsidRDefault="00EC0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016" w:rsidRDefault="00EC00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2A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69A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C0016"/>
    <w:rsid w:val="00F44906"/>
    <w:rsid w:val="00F95C33"/>
    <w:rsid w:val="00FD72A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3A76E1F"/>
  <w15:chartTrackingRefBased/>
  <w15:docId w15:val="{1804F174-546A-4CB9-9CAD-B9E9ACFA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469A1"/>
  </w:style>
  <w:style w:type="paragraph" w:styleId="Bezodstpw">
    <w:name w:val="No Spacing"/>
    <w:uiPriority w:val="1"/>
    <w:qFormat/>
    <w:rsid w:val="002469A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2024-01-30T12:38:00Z</cp:lastPrinted>
  <dcterms:created xsi:type="dcterms:W3CDTF">2024-01-30T12:38:00Z</dcterms:created>
  <dcterms:modified xsi:type="dcterms:W3CDTF">2024-01-30T12:38:00Z</dcterms:modified>
</cp:coreProperties>
</file>