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3A8" w:rsidRDefault="00BA73A8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F05E76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F05E76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F05E76">
        <w:rPr>
          <w:rFonts w:ascii="Arial" w:hAnsi="Arial" w:cs="Arial"/>
          <w:sz w:val="24"/>
          <w:szCs w:val="24"/>
        </w:rPr>
        <w:t>2024-01-30</w:t>
      </w:r>
    </w:p>
    <w:p w:rsidR="009432A1" w:rsidRPr="009432A1" w:rsidRDefault="00F05E76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05E7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F05E76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F05E76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F05E76">
        <w:rPr>
          <w:rFonts w:ascii="Arial" w:hAnsi="Arial" w:cs="Arial"/>
          <w:sz w:val="24"/>
          <w:szCs w:val="24"/>
        </w:rPr>
        <w:t>69</w:t>
      </w:r>
    </w:p>
    <w:p w:rsidR="009432A1" w:rsidRPr="009432A1" w:rsidRDefault="00F05E76" w:rsidP="009432A1">
      <w:pPr>
        <w:rPr>
          <w:rFonts w:ascii="Arial" w:hAnsi="Arial" w:cs="Arial"/>
          <w:sz w:val="24"/>
          <w:szCs w:val="24"/>
        </w:rPr>
      </w:pPr>
      <w:r w:rsidRPr="00F05E76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F05E76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F05E76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5E76">
              <w:rPr>
                <w:rFonts w:ascii="Arial" w:hAnsi="Arial" w:cs="Arial"/>
                <w:bCs/>
                <w:sz w:val="24"/>
                <w:szCs w:val="24"/>
              </w:rPr>
              <w:t>DOSTAWA NOTEBOOKA DLA WYDZIAŁU ELEKTRYCZNEGO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05E76" w:rsidRPr="004E4B64" w:rsidTr="005E4381">
        <w:tc>
          <w:tcPr>
            <w:tcW w:w="2269" w:type="dxa"/>
            <w:shd w:val="clear" w:color="auto" w:fill="auto"/>
          </w:tcPr>
          <w:p w:rsidR="00F05E76" w:rsidRPr="004E4B64" w:rsidRDefault="00F05E76" w:rsidP="005E438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05E76" w:rsidRPr="004E4B64" w:rsidRDefault="00F05E76" w:rsidP="005E438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5E76">
              <w:rPr>
                <w:rFonts w:ascii="Arial" w:hAnsi="Arial" w:cs="Arial"/>
                <w:bCs/>
                <w:sz w:val="24"/>
                <w:szCs w:val="24"/>
              </w:rPr>
              <w:t>RK-NZ.261.109.2023.JP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F05E76" w:rsidRPr="00F05E76">
        <w:rPr>
          <w:rFonts w:ascii="Arial" w:hAnsi="Arial" w:cs="Arial"/>
          <w:sz w:val="24"/>
          <w:szCs w:val="24"/>
        </w:rPr>
        <w:t>(</w:t>
      </w:r>
      <w:proofErr w:type="spellStart"/>
      <w:r w:rsidR="00F05E76" w:rsidRPr="00F05E76">
        <w:rPr>
          <w:rFonts w:ascii="Arial" w:hAnsi="Arial" w:cs="Arial"/>
          <w:sz w:val="24"/>
          <w:szCs w:val="24"/>
        </w:rPr>
        <w:t>t.j</w:t>
      </w:r>
      <w:proofErr w:type="spellEnd"/>
      <w:r w:rsidR="00F05E76" w:rsidRPr="00F05E76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F05E76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F05E76">
        <w:rPr>
          <w:rFonts w:ascii="Arial" w:hAnsi="Arial" w:cs="Arial"/>
          <w:b/>
          <w:sz w:val="24"/>
          <w:szCs w:val="24"/>
        </w:rPr>
        <w:t>14 760.00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5A83" w:rsidRDefault="00D25A83">
      <w:r>
        <w:separator/>
      </w:r>
    </w:p>
  </w:endnote>
  <w:endnote w:type="continuationSeparator" w:id="0">
    <w:p w:rsidR="00D25A83" w:rsidRDefault="00D25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73A8" w:rsidRDefault="00BA73A8" w:rsidP="00BA73A8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A73A8" w:rsidTr="005E4381">
      <w:tc>
        <w:tcPr>
          <w:tcW w:w="0" w:type="auto"/>
          <w:shd w:val="clear" w:color="auto" w:fill="auto"/>
          <w:vAlign w:val="center"/>
        </w:tcPr>
        <w:p w:rsidR="00BA73A8" w:rsidRPr="00B44D15" w:rsidRDefault="00BA73A8" w:rsidP="00BA73A8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A73A8" w:rsidRPr="00B7388A" w:rsidRDefault="00BA73A8" w:rsidP="00BA73A8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BA73A8" w:rsidRPr="00AB1BF2" w:rsidRDefault="00BA73A8" w:rsidP="00BA73A8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A73A8" w:rsidRPr="0099535B" w:rsidRDefault="00BA73A8" w:rsidP="00BA73A8">
          <w:pPr>
            <w:pStyle w:val="Bezodstpw"/>
            <w:jc w:val="center"/>
            <w:rPr>
              <w:noProof/>
            </w:rPr>
          </w:pPr>
        </w:p>
      </w:tc>
    </w:tr>
  </w:tbl>
  <w:p w:rsidR="00BA73A8" w:rsidRPr="008F758E" w:rsidRDefault="00BA73A8" w:rsidP="00BA73A8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BA73A8" w:rsidRPr="008F758E" w:rsidRDefault="00BA73A8" w:rsidP="00BA73A8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BA73A8" w:rsidRPr="00D57C24" w:rsidRDefault="00BA73A8" w:rsidP="00BA73A8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BA73A8" w:rsidRPr="00B7388A" w:rsidRDefault="00BA73A8" w:rsidP="00BA73A8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BA73A8" w:rsidRDefault="00BA73A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A73A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5A83" w:rsidRDefault="00D25A83">
      <w:r>
        <w:separator/>
      </w:r>
    </w:p>
  </w:footnote>
  <w:footnote w:type="continuationSeparator" w:id="0">
    <w:p w:rsidR="00D25A83" w:rsidRDefault="00D25A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E76" w:rsidRDefault="00F05E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73A8" w:rsidRPr="0062295F" w:rsidRDefault="00BA73A8" w:rsidP="00BA73A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F05E76" w:rsidRDefault="00F05E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E76" w:rsidRDefault="00F05E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5A83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A73A8"/>
    <w:rsid w:val="00C236D3"/>
    <w:rsid w:val="00C659E2"/>
    <w:rsid w:val="00CB0802"/>
    <w:rsid w:val="00D25A83"/>
    <w:rsid w:val="00D7128F"/>
    <w:rsid w:val="00EA3476"/>
    <w:rsid w:val="00F05E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7AFDC0B"/>
  <w15:chartTrackingRefBased/>
  <w15:docId w15:val="{3EAEF5BE-BDD2-4165-A095-03AB9B614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BA73A8"/>
  </w:style>
  <w:style w:type="paragraph" w:styleId="Bezodstpw">
    <w:name w:val="No Spacing"/>
    <w:uiPriority w:val="1"/>
    <w:qFormat/>
    <w:rsid w:val="00BA73A8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70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2024-01-30T08:47:00Z</cp:lastPrinted>
  <dcterms:created xsi:type="dcterms:W3CDTF">2024-01-30T08:47:00Z</dcterms:created>
  <dcterms:modified xsi:type="dcterms:W3CDTF">2024-01-30T08:47:00Z</dcterms:modified>
</cp:coreProperties>
</file>