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DA3F3B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84050" w:rsidRPr="00D84050">
        <w:rPr>
          <w:rFonts w:eastAsia="Times New Roman" w:cs="Calibri"/>
          <w:b/>
          <w:sz w:val="20"/>
          <w:szCs w:val="20"/>
          <w:lang w:eastAsia="pl-PL"/>
        </w:rPr>
        <w:t>CRZP/8/2024/AZP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95D0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95D05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95D05" w:rsidRDefault="006A461B" w:rsidP="00E95D05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95D05" w:rsidRDefault="006A461B" w:rsidP="00E95D05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95D0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84050" w:rsidRPr="00E95D05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DA3F3B">
        <w:rPr>
          <w:rFonts w:eastAsia="Times New Roman" w:cs="Calibri"/>
          <w:b/>
          <w:sz w:val="20"/>
          <w:szCs w:val="20"/>
          <w:lang w:eastAsia="pl-PL"/>
        </w:rPr>
        <w:t>m</w:t>
      </w:r>
      <w:bookmarkStart w:id="0" w:name="_GoBack"/>
      <w:bookmarkEnd w:id="0"/>
      <w:r w:rsidR="00D84050" w:rsidRPr="00E95D0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D84050" w:rsidRPr="00E95D0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95D0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E95D05" w:rsidRPr="00E95D05" w:rsidRDefault="006A461B" w:rsidP="00E95D05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E95D05">
        <w:rPr>
          <w:rFonts w:eastAsia="Times New Roman" w:cs="Calibri"/>
          <w:b/>
          <w:sz w:val="20"/>
          <w:szCs w:val="20"/>
          <w:lang w:eastAsia="pl-PL"/>
        </w:rPr>
        <w:t>„</w:t>
      </w:r>
      <w:r w:rsidR="00D84050" w:rsidRPr="00E95D05">
        <w:rPr>
          <w:rFonts w:eastAsia="Times New Roman" w:cs="Calibri"/>
          <w:b/>
          <w:sz w:val="20"/>
          <w:szCs w:val="20"/>
          <w:lang w:eastAsia="pl-PL"/>
        </w:rPr>
        <w:t xml:space="preserve">Kompleksowa usługa cateringowa podczas otwarcia budynku </w:t>
      </w:r>
    </w:p>
    <w:p w:rsidR="006A461B" w:rsidRPr="00E95D05" w:rsidRDefault="00E95D05" w:rsidP="00E95D05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95D05">
        <w:rPr>
          <w:rFonts w:eastAsia="Times New Roman" w:cs="Calibri"/>
          <w:b/>
          <w:sz w:val="20"/>
          <w:szCs w:val="20"/>
          <w:lang w:eastAsia="pl-PL"/>
        </w:rPr>
        <w:t>C</w:t>
      </w:r>
      <w:r w:rsidR="00D84050" w:rsidRPr="00E95D05">
        <w:rPr>
          <w:rFonts w:eastAsia="Times New Roman" w:cs="Calibri"/>
          <w:b/>
          <w:sz w:val="20"/>
          <w:szCs w:val="20"/>
          <w:lang w:eastAsia="pl-PL"/>
        </w:rPr>
        <w:t>entrum Offshore UMG przy ul. Roberta de Plelo w Gdańsku</w:t>
      </w:r>
      <w:r w:rsidR="006A461B" w:rsidRPr="00E95D0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95D0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95D0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95D0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95D0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95D0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95D0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95D05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95D0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95D05" w:rsidRPr="00E95D05" w:rsidTr="00991432">
        <w:tc>
          <w:tcPr>
            <w:tcW w:w="532" w:type="dxa"/>
          </w:tcPr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95D05" w:rsidRDefault="00E95D0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95D05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95D0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95D0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95D0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95D0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966" w:rsidRDefault="00784966">
      <w:pPr>
        <w:spacing w:after="0" w:line="240" w:lineRule="auto"/>
      </w:pPr>
      <w:r>
        <w:separator/>
      </w:r>
    </w:p>
  </w:endnote>
  <w:endnote w:type="continuationSeparator" w:id="0">
    <w:p w:rsidR="00784966" w:rsidRDefault="0078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A3F3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A3F3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A3F3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966" w:rsidRDefault="00784966">
      <w:pPr>
        <w:spacing w:after="0" w:line="240" w:lineRule="auto"/>
      </w:pPr>
      <w:r>
        <w:separator/>
      </w:r>
    </w:p>
  </w:footnote>
  <w:footnote w:type="continuationSeparator" w:id="0">
    <w:p w:rsidR="00784966" w:rsidRDefault="0078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A3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A3F3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E95D05" w:rsidRDefault="00D8405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Kompleksowa usługa cateringowa podczas otwarcia budynku </w:t>
    </w:r>
  </w:p>
  <w:p w:rsidR="00302206" w:rsidRDefault="00D8405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Centrum Offshore UMG przy ul. Roberta de Plelo w Gdańsku</w:t>
    </w:r>
  </w:p>
  <w:p w:rsidR="004E7E0E" w:rsidRPr="004E7E0E" w:rsidRDefault="00DA3F3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A3F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A3F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84966"/>
    <w:rsid w:val="00084773"/>
    <w:rsid w:val="001079FB"/>
    <w:rsid w:val="002C16B6"/>
    <w:rsid w:val="00581849"/>
    <w:rsid w:val="005E443B"/>
    <w:rsid w:val="0060457E"/>
    <w:rsid w:val="006666A6"/>
    <w:rsid w:val="006A461B"/>
    <w:rsid w:val="00784966"/>
    <w:rsid w:val="00787E3E"/>
    <w:rsid w:val="00A2662E"/>
    <w:rsid w:val="00BC5BCC"/>
    <w:rsid w:val="00BC677E"/>
    <w:rsid w:val="00C16AA2"/>
    <w:rsid w:val="00D84050"/>
    <w:rsid w:val="00DA3F3B"/>
    <w:rsid w:val="00DD0E1C"/>
    <w:rsid w:val="00E95D0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34E181B"/>
  <w15:docId w15:val="{348214CB-F925-42D8-8331-6CA23D94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2024-01-29T07:45:00Z</cp:lastPrinted>
  <dcterms:created xsi:type="dcterms:W3CDTF">2024-01-29T07:45:00Z</dcterms:created>
  <dcterms:modified xsi:type="dcterms:W3CDTF">2024-01-29T07:45:00Z</dcterms:modified>
</cp:coreProperties>
</file>