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11F6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E7C2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E7C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E7C2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E7C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E7C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E7C2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E7C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E7C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E7C2C" w:rsidRPr="007B107C" w:rsidTr="000271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E7C2C" w:rsidRPr="007B107C" w:rsidRDefault="00DE7C2C" w:rsidP="000271D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E7C2C" w:rsidRPr="007B107C" w:rsidRDefault="00DE7C2C" w:rsidP="000271D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E7C2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E7C2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E7C2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E7C2C" w:rsidRPr="007B107C" w:rsidRDefault="00DE7C2C" w:rsidP="000271D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E7C2C" w:rsidRPr="007B107C" w:rsidRDefault="00DE7C2C" w:rsidP="000271D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E7C2C" w:rsidRPr="007B107C" w:rsidRDefault="00DE7C2C" w:rsidP="000271D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E7C2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E7C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Usługa cateringowa dla słuchaczy  II oraz III edycji studiów podyplomowych MBA </w:t>
      </w:r>
      <w:proofErr w:type="spellStart"/>
      <w:r w:rsidRPr="00DE7C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Executive</w:t>
      </w:r>
      <w:proofErr w:type="spellEnd"/>
      <w:r w:rsidRPr="00DE7C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Offshore Wind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E7C2C" w:rsidRPr="00DE7C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E7C2C" w:rsidRPr="00DE7C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C2C" w:rsidRDefault="00DE7C2C" w:rsidP="00DE7C2C">
      <w:pPr>
        <w:spacing w:after="0" w:line="240" w:lineRule="auto"/>
      </w:pPr>
      <w:r>
        <w:separator/>
      </w:r>
    </w:p>
  </w:endnote>
  <w:endnote w:type="continuationSeparator" w:id="0">
    <w:p w:rsidR="00DE7C2C" w:rsidRDefault="00DE7C2C" w:rsidP="00DE7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2C" w:rsidRDefault="00DE7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2C" w:rsidRDefault="00DE7C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2C" w:rsidRDefault="00DE7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C2C" w:rsidRDefault="00DE7C2C" w:rsidP="00DE7C2C">
      <w:pPr>
        <w:spacing w:after="0" w:line="240" w:lineRule="auto"/>
      </w:pPr>
      <w:r>
        <w:separator/>
      </w:r>
    </w:p>
  </w:footnote>
  <w:footnote w:type="continuationSeparator" w:id="0">
    <w:p w:rsidR="00DE7C2C" w:rsidRDefault="00DE7C2C" w:rsidP="00DE7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2C" w:rsidRDefault="00DE7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2C" w:rsidRDefault="00DE7C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2C" w:rsidRDefault="00DE7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D84"/>
    <w:rsid w:val="00111F67"/>
    <w:rsid w:val="002621C4"/>
    <w:rsid w:val="00792D84"/>
    <w:rsid w:val="007B107C"/>
    <w:rsid w:val="007C7D43"/>
    <w:rsid w:val="00843802"/>
    <w:rsid w:val="008750B3"/>
    <w:rsid w:val="00C31816"/>
    <w:rsid w:val="00DE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AC63627-588B-4A99-975C-88E52345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7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C2C"/>
  </w:style>
  <w:style w:type="paragraph" w:styleId="Stopka">
    <w:name w:val="footer"/>
    <w:basedOn w:val="Normalny"/>
    <w:link w:val="StopkaZnak"/>
    <w:uiPriority w:val="99"/>
    <w:unhideWhenUsed/>
    <w:rsid w:val="00DE7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C2C"/>
  </w:style>
  <w:style w:type="paragraph" w:styleId="Tekstdymka">
    <w:name w:val="Balloon Text"/>
    <w:basedOn w:val="Normalny"/>
    <w:link w:val="TekstdymkaZnak"/>
    <w:uiPriority w:val="99"/>
    <w:semiHidden/>
    <w:unhideWhenUsed/>
    <w:rsid w:val="00111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2024-01-29T08:32:00Z</cp:lastPrinted>
  <dcterms:created xsi:type="dcterms:W3CDTF">2024-01-29T08:32:00Z</dcterms:created>
  <dcterms:modified xsi:type="dcterms:W3CDTF">2024-01-29T08:32:00Z</dcterms:modified>
</cp:coreProperties>
</file>