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C035D9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F56041" w:rsidRPr="00F56041">
        <w:rPr>
          <w:b/>
        </w:rPr>
        <w:t>CRZP/15/2024/AZP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F56041" w:rsidRPr="004A5DB6" w:rsidTr="000271DA">
        <w:tc>
          <w:tcPr>
            <w:tcW w:w="9212" w:type="dxa"/>
            <w:shd w:val="clear" w:color="auto" w:fill="auto"/>
          </w:tcPr>
          <w:p w:rsidR="00F56041" w:rsidRPr="004A5DB6" w:rsidRDefault="00F56041" w:rsidP="000271D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F56041" w:rsidRPr="004A5DB6" w:rsidRDefault="00F56041" w:rsidP="000271DA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F56041">
              <w:t>(</w:t>
            </w:r>
            <w:proofErr w:type="spellStart"/>
            <w:r w:rsidRPr="00F56041">
              <w:t>t.j</w:t>
            </w:r>
            <w:proofErr w:type="spellEnd"/>
            <w:r w:rsidRPr="00F56041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F56041" w:rsidRPr="004A5DB6" w:rsidRDefault="00F56041" w:rsidP="000271DA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F56041" w:rsidRPr="004A5DB6" w:rsidRDefault="00F56041" w:rsidP="000271DA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F56041" w:rsidRPr="004A5DB6" w:rsidRDefault="00F56041" w:rsidP="000271DA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F56041" w:rsidRPr="00F56041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F56041" w:rsidP="005434B3">
      <w:pPr>
        <w:spacing w:after="240" w:line="276" w:lineRule="auto"/>
        <w:jc w:val="center"/>
      </w:pPr>
      <w:r w:rsidRPr="00F56041">
        <w:rPr>
          <w:b/>
        </w:rPr>
        <w:t xml:space="preserve">Usługa cateringowa dla słuchaczy  II oraz III edycji studiów podyplomowych MBA </w:t>
      </w:r>
      <w:proofErr w:type="spellStart"/>
      <w:r w:rsidRPr="00F56041">
        <w:rPr>
          <w:b/>
        </w:rPr>
        <w:t>Executive</w:t>
      </w:r>
      <w:proofErr w:type="spellEnd"/>
      <w:r w:rsidRPr="00F56041">
        <w:rPr>
          <w:b/>
        </w:rPr>
        <w:t xml:space="preserve"> Offshore Wind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710937" w:rsidRPr="004A5DB6" w:rsidRDefault="00710937" w:rsidP="005E24AA">
      <w:bookmarkStart w:id="0" w:name="_GoBack"/>
      <w:bookmarkEnd w:id="0"/>
    </w:p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69BB" w:rsidRDefault="002669BB" w:rsidP="0038231F">
      <w:pPr>
        <w:spacing w:after="0" w:line="240" w:lineRule="auto"/>
      </w:pPr>
      <w:r>
        <w:separator/>
      </w:r>
    </w:p>
  </w:endnote>
  <w:endnote w:type="continuationSeparator" w:id="0">
    <w:p w:rsidR="002669BB" w:rsidRDefault="002669B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6041" w:rsidRDefault="00F5604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6041" w:rsidRDefault="00F560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69BB" w:rsidRDefault="002669BB" w:rsidP="0038231F">
      <w:pPr>
        <w:spacing w:after="0" w:line="240" w:lineRule="auto"/>
      </w:pPr>
      <w:r>
        <w:separator/>
      </w:r>
    </w:p>
  </w:footnote>
  <w:footnote w:type="continuationSeparator" w:id="0">
    <w:p w:rsidR="002669BB" w:rsidRDefault="002669B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6041" w:rsidRDefault="00F560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6041" w:rsidRDefault="00F560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6041" w:rsidRDefault="00F560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69BB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669BB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035D9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56041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7F3700"/>
  <w15:chartTrackingRefBased/>
  <w15:docId w15:val="{C96E9FEA-7069-468F-BC4F-822C81B23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F0E29F-E070-49ED-827D-4056B4433D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248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2024-01-29T08:31:00Z</cp:lastPrinted>
  <dcterms:created xsi:type="dcterms:W3CDTF">2024-01-29T08:31:00Z</dcterms:created>
  <dcterms:modified xsi:type="dcterms:W3CDTF">2024-01-29T08:31:00Z</dcterms:modified>
</cp:coreProperties>
</file>