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945C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738B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38B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738B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38B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38B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738B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38B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38B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38B3" w:rsidRPr="007B107C" w:rsidTr="000A6A6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38B3" w:rsidRPr="007B107C" w:rsidRDefault="009738B3" w:rsidP="000A6A6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738B3" w:rsidRPr="007B107C" w:rsidRDefault="009738B3" w:rsidP="000A6A6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38B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738B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738B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738B3" w:rsidRPr="007B107C" w:rsidRDefault="009738B3" w:rsidP="000A6A6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738B3" w:rsidRPr="007B107C" w:rsidRDefault="009738B3" w:rsidP="000A6A6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738B3" w:rsidRPr="007B107C" w:rsidRDefault="009738B3" w:rsidP="000A6A6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738B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738B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zaproszeń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738B3" w:rsidRPr="009738B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738B3" w:rsidRPr="009738B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8B3" w:rsidRDefault="009738B3" w:rsidP="009738B3">
      <w:pPr>
        <w:spacing w:after="0" w:line="240" w:lineRule="auto"/>
      </w:pPr>
      <w:r>
        <w:separator/>
      </w:r>
    </w:p>
  </w:endnote>
  <w:endnote w:type="continuationSeparator" w:id="0">
    <w:p w:rsidR="009738B3" w:rsidRDefault="009738B3" w:rsidP="00973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8B3" w:rsidRDefault="00973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8B3" w:rsidRDefault="009738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8B3" w:rsidRDefault="00973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8B3" w:rsidRDefault="009738B3" w:rsidP="009738B3">
      <w:pPr>
        <w:spacing w:after="0" w:line="240" w:lineRule="auto"/>
      </w:pPr>
      <w:r>
        <w:separator/>
      </w:r>
    </w:p>
  </w:footnote>
  <w:footnote w:type="continuationSeparator" w:id="0">
    <w:p w:rsidR="009738B3" w:rsidRDefault="009738B3" w:rsidP="00973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8B3" w:rsidRDefault="00973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8B3" w:rsidRDefault="00973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8B3" w:rsidRDefault="00973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E18"/>
    <w:rsid w:val="002621C4"/>
    <w:rsid w:val="007B107C"/>
    <w:rsid w:val="007C7D43"/>
    <w:rsid w:val="00843802"/>
    <w:rsid w:val="008750B3"/>
    <w:rsid w:val="008945C5"/>
    <w:rsid w:val="009738B3"/>
    <w:rsid w:val="00AE5E18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F2404DD-2035-449C-A13D-A04AB5B96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3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38B3"/>
  </w:style>
  <w:style w:type="paragraph" w:styleId="Stopka">
    <w:name w:val="footer"/>
    <w:basedOn w:val="Normalny"/>
    <w:link w:val="StopkaZnak"/>
    <w:uiPriority w:val="99"/>
    <w:unhideWhenUsed/>
    <w:rsid w:val="00973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38B3"/>
  </w:style>
  <w:style w:type="paragraph" w:styleId="Tekstdymka">
    <w:name w:val="Balloon Text"/>
    <w:basedOn w:val="Normalny"/>
    <w:link w:val="TekstdymkaZnak"/>
    <w:uiPriority w:val="99"/>
    <w:semiHidden/>
    <w:unhideWhenUsed/>
    <w:rsid w:val="00894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2024-01-24T12:02:00Z</cp:lastPrinted>
  <dcterms:created xsi:type="dcterms:W3CDTF">2024-01-24T12:02:00Z</dcterms:created>
  <dcterms:modified xsi:type="dcterms:W3CDTF">2024-01-24T12:02:00Z</dcterms:modified>
</cp:coreProperties>
</file>