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1402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77C86" w:rsidRPr="00D77C86">
        <w:rPr>
          <w:b/>
        </w:rPr>
        <w:t>CRZP/13/2024/AZP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77C86" w:rsidRPr="004A5DB6" w:rsidTr="000A6A6A">
        <w:tc>
          <w:tcPr>
            <w:tcW w:w="9212" w:type="dxa"/>
            <w:shd w:val="clear" w:color="auto" w:fill="auto"/>
          </w:tcPr>
          <w:p w:rsidR="00D77C86" w:rsidRPr="004A5DB6" w:rsidRDefault="00D77C86" w:rsidP="000A6A6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77C86" w:rsidRPr="004A5DB6" w:rsidRDefault="00D77C86" w:rsidP="000A6A6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77C86">
              <w:t>(</w:t>
            </w:r>
            <w:proofErr w:type="spellStart"/>
            <w:r w:rsidRPr="00D77C86">
              <w:t>t.j</w:t>
            </w:r>
            <w:proofErr w:type="spellEnd"/>
            <w:r w:rsidRPr="00D77C86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77C86" w:rsidRPr="004A5DB6" w:rsidRDefault="00D77C86" w:rsidP="000A6A6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77C86" w:rsidRPr="004A5DB6" w:rsidRDefault="00D77C86" w:rsidP="000A6A6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77C86" w:rsidRPr="004A5DB6" w:rsidRDefault="00D77C86" w:rsidP="000A6A6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77C86" w:rsidRPr="00D77C8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77C86" w:rsidP="005434B3">
      <w:pPr>
        <w:spacing w:after="240" w:line="276" w:lineRule="auto"/>
        <w:jc w:val="center"/>
      </w:pPr>
      <w:r w:rsidRPr="00D77C86">
        <w:rPr>
          <w:b/>
        </w:rPr>
        <w:t>Usługa drukowania zaproszeń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908" w:rsidRDefault="004A3908" w:rsidP="0038231F">
      <w:pPr>
        <w:spacing w:after="0" w:line="240" w:lineRule="auto"/>
      </w:pPr>
      <w:r>
        <w:separator/>
      </w:r>
    </w:p>
  </w:endnote>
  <w:endnote w:type="continuationSeparator" w:id="0">
    <w:p w:rsidR="004A3908" w:rsidRDefault="004A39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C86" w:rsidRDefault="00D77C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C86" w:rsidRDefault="00D77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908" w:rsidRDefault="004A3908" w:rsidP="0038231F">
      <w:pPr>
        <w:spacing w:after="0" w:line="240" w:lineRule="auto"/>
      </w:pPr>
      <w:r>
        <w:separator/>
      </w:r>
    </w:p>
  </w:footnote>
  <w:footnote w:type="continuationSeparator" w:id="0">
    <w:p w:rsidR="004A3908" w:rsidRDefault="004A39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C86" w:rsidRDefault="00D77C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C86" w:rsidRDefault="00D77C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C86" w:rsidRDefault="00D77C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90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390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4026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77C8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035D81"/>
  <w15:chartTrackingRefBased/>
  <w15:docId w15:val="{06C2C6B8-EDFE-4638-A25F-48E38751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C74B4-42AD-4731-A631-A057F48D0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2024-01-24T12:02:00Z</cp:lastPrinted>
  <dcterms:created xsi:type="dcterms:W3CDTF">2024-01-24T12:02:00Z</dcterms:created>
  <dcterms:modified xsi:type="dcterms:W3CDTF">2024-01-24T12:02:00Z</dcterms:modified>
</cp:coreProperties>
</file>