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94E4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44A8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44A8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44A8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44A8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44A8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44A8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44A8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44A8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44A84" w:rsidRPr="007B107C" w:rsidTr="002E38B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44A84" w:rsidRPr="007B107C" w:rsidRDefault="00C44A84" w:rsidP="002E38BE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44A84" w:rsidRPr="007B107C" w:rsidRDefault="00C44A84" w:rsidP="002E38BE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44A8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44A8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44A8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44A84" w:rsidRPr="007B107C" w:rsidRDefault="00C44A84" w:rsidP="002E38BE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44A84" w:rsidRPr="007B107C" w:rsidRDefault="00C44A84" w:rsidP="002E38BE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44A84" w:rsidRPr="007B107C" w:rsidRDefault="00C44A84" w:rsidP="002E38BE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44A8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44A8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Upominki reklamowe - torby papierowe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44A84" w:rsidRPr="00C44A8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44A84" w:rsidRPr="00C44A8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A84" w:rsidRDefault="00C44A84" w:rsidP="00C44A84">
      <w:pPr>
        <w:spacing w:after="0" w:line="240" w:lineRule="auto"/>
      </w:pPr>
      <w:r>
        <w:separator/>
      </w:r>
    </w:p>
  </w:endnote>
  <w:endnote w:type="continuationSeparator" w:id="0">
    <w:p w:rsidR="00C44A84" w:rsidRDefault="00C44A84" w:rsidP="00C44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A84" w:rsidRDefault="00C44A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A84" w:rsidRDefault="00C44A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A84" w:rsidRDefault="00C44A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A84" w:rsidRDefault="00C44A84" w:rsidP="00C44A84">
      <w:pPr>
        <w:spacing w:after="0" w:line="240" w:lineRule="auto"/>
      </w:pPr>
      <w:r>
        <w:separator/>
      </w:r>
    </w:p>
  </w:footnote>
  <w:footnote w:type="continuationSeparator" w:id="0">
    <w:p w:rsidR="00C44A84" w:rsidRDefault="00C44A84" w:rsidP="00C44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A84" w:rsidRDefault="00C44A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A84" w:rsidRDefault="00C44A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A84" w:rsidRDefault="00C44A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163"/>
    <w:rsid w:val="00172163"/>
    <w:rsid w:val="00194E43"/>
    <w:rsid w:val="002621C4"/>
    <w:rsid w:val="007B107C"/>
    <w:rsid w:val="007C7D43"/>
    <w:rsid w:val="00843802"/>
    <w:rsid w:val="008750B3"/>
    <w:rsid w:val="00C31816"/>
    <w:rsid w:val="00C4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AE62F23-426F-450F-9494-7CE810D64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4A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4A84"/>
  </w:style>
  <w:style w:type="paragraph" w:styleId="Stopka">
    <w:name w:val="footer"/>
    <w:basedOn w:val="Normalny"/>
    <w:link w:val="StopkaZnak"/>
    <w:uiPriority w:val="99"/>
    <w:unhideWhenUsed/>
    <w:rsid w:val="00C44A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4A84"/>
  </w:style>
  <w:style w:type="paragraph" w:styleId="Tekstdymka">
    <w:name w:val="Balloon Text"/>
    <w:basedOn w:val="Normalny"/>
    <w:link w:val="TekstdymkaZnak"/>
    <w:uiPriority w:val="99"/>
    <w:semiHidden/>
    <w:unhideWhenUsed/>
    <w:rsid w:val="00194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E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2024-01-25T07:18:00Z</cp:lastPrinted>
  <dcterms:created xsi:type="dcterms:W3CDTF">2024-01-25T07:18:00Z</dcterms:created>
  <dcterms:modified xsi:type="dcterms:W3CDTF">2024-01-25T07:18:00Z</dcterms:modified>
</cp:coreProperties>
</file>