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73233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47EBD" w:rsidRPr="00E47EBD">
        <w:rPr>
          <w:b/>
        </w:rPr>
        <w:t>CRZP/14/2024/AZP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47EBD" w:rsidRPr="004A5DB6" w:rsidTr="002E38BE">
        <w:tc>
          <w:tcPr>
            <w:tcW w:w="9212" w:type="dxa"/>
            <w:shd w:val="clear" w:color="auto" w:fill="auto"/>
          </w:tcPr>
          <w:p w:rsidR="00E47EBD" w:rsidRPr="004A5DB6" w:rsidRDefault="00E47EBD" w:rsidP="002E38B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47EBD" w:rsidRPr="004A5DB6" w:rsidRDefault="00E47EBD" w:rsidP="002E38B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47EBD">
              <w:t>(</w:t>
            </w:r>
            <w:proofErr w:type="spellStart"/>
            <w:r w:rsidRPr="00E47EBD">
              <w:t>t.j</w:t>
            </w:r>
            <w:proofErr w:type="spellEnd"/>
            <w:r w:rsidRPr="00E47EBD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47EBD" w:rsidRPr="004A5DB6" w:rsidRDefault="00E47EBD" w:rsidP="002E38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47EBD" w:rsidRPr="004A5DB6" w:rsidRDefault="00E47EBD" w:rsidP="002E38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47EBD" w:rsidRPr="004A5DB6" w:rsidRDefault="00E47EBD" w:rsidP="002E38B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47EBD" w:rsidRPr="00E47EB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47EBD" w:rsidP="005434B3">
      <w:pPr>
        <w:spacing w:after="240" w:line="276" w:lineRule="auto"/>
        <w:jc w:val="center"/>
      </w:pPr>
      <w:r w:rsidRPr="00E47EBD">
        <w:rPr>
          <w:b/>
        </w:rPr>
        <w:t>Upominki reklamowe - torby papierowe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069" w:rsidRDefault="00FC1069" w:rsidP="0038231F">
      <w:pPr>
        <w:spacing w:after="0" w:line="240" w:lineRule="auto"/>
      </w:pPr>
      <w:r>
        <w:separator/>
      </w:r>
    </w:p>
  </w:endnote>
  <w:endnote w:type="continuationSeparator" w:id="0">
    <w:p w:rsidR="00FC1069" w:rsidRDefault="00FC10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EBD" w:rsidRDefault="00E47E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EBD" w:rsidRDefault="00E47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069" w:rsidRDefault="00FC1069" w:rsidP="0038231F">
      <w:pPr>
        <w:spacing w:after="0" w:line="240" w:lineRule="auto"/>
      </w:pPr>
      <w:r>
        <w:separator/>
      </w:r>
    </w:p>
  </w:footnote>
  <w:footnote w:type="continuationSeparator" w:id="0">
    <w:p w:rsidR="00FC1069" w:rsidRDefault="00FC10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EBD" w:rsidRDefault="00E47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EBD" w:rsidRDefault="00E47E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EBD" w:rsidRDefault="00E47E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06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3233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EB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106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77342"/>
  <w15:chartTrackingRefBased/>
  <w15:docId w15:val="{962CE951-A647-4E74-BEAA-12B5F54BF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74B7F-F7C1-4E78-A52E-1FAA9CF1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2024-01-25T07:18:00Z</cp:lastPrinted>
  <dcterms:created xsi:type="dcterms:W3CDTF">2024-01-25T07:18:00Z</dcterms:created>
  <dcterms:modified xsi:type="dcterms:W3CDTF">2024-01-25T07:18:00Z</dcterms:modified>
</cp:coreProperties>
</file>