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201EA" w:rsidRPr="001201EA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201EA" w:rsidRPr="001201EA">
        <w:rPr>
          <w:rFonts w:ascii="Arial" w:hAnsi="Arial" w:cs="Arial"/>
          <w:b/>
          <w:sz w:val="24"/>
          <w:szCs w:val="24"/>
        </w:rPr>
        <w:t>RK-NZ.261.109.2023.JP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201EA" w:rsidRPr="001201EA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201EA" w:rsidRPr="001201EA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1201EA" w:rsidRPr="001201EA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201EA" w:rsidRPr="001201EA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1201EA" w:rsidRPr="001201EA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201EA" w:rsidRPr="0012157F" w:rsidTr="007D72BE">
        <w:tc>
          <w:tcPr>
            <w:tcW w:w="9104" w:type="dxa"/>
            <w:shd w:val="clear" w:color="auto" w:fill="D9D9D9"/>
          </w:tcPr>
          <w:p w:rsidR="001201EA" w:rsidRPr="0012157F" w:rsidRDefault="001201EA" w:rsidP="007D72B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201EA" w:rsidRDefault="001201EA" w:rsidP="007D72B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201EA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201EA" w:rsidRPr="00C86421" w:rsidRDefault="001201EA" w:rsidP="007D72B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201EA" w:rsidRDefault="001201EA" w:rsidP="007D72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201EA" w:rsidRPr="00C86421" w:rsidRDefault="001201EA" w:rsidP="007D72B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1201EA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201EA">
        <w:rPr>
          <w:rFonts w:ascii="Arial" w:hAnsi="Arial" w:cs="Arial"/>
          <w:b/>
          <w:sz w:val="24"/>
          <w:szCs w:val="24"/>
        </w:rPr>
        <w:t>DOSTAWA NOTEBOOKA DLA WYDZIAŁU ELEKTRYCZNEGO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201EA" w:rsidRPr="001201EA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bookmarkEnd w:id="1"/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049A" w:rsidRDefault="0034049A" w:rsidP="0038231F">
      <w:pPr>
        <w:spacing w:after="0" w:line="240" w:lineRule="auto"/>
      </w:pPr>
      <w:r>
        <w:separator/>
      </w:r>
    </w:p>
  </w:endnote>
  <w:endnote w:type="continuationSeparator" w:id="0">
    <w:p w:rsidR="0034049A" w:rsidRDefault="003404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1EA" w:rsidRDefault="001201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4735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4735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1EA" w:rsidRDefault="001201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049A" w:rsidRDefault="0034049A" w:rsidP="0038231F">
      <w:pPr>
        <w:spacing w:after="0" w:line="240" w:lineRule="auto"/>
      </w:pPr>
      <w:r>
        <w:separator/>
      </w:r>
    </w:p>
  </w:footnote>
  <w:footnote w:type="continuationSeparator" w:id="0">
    <w:p w:rsidR="0034049A" w:rsidRDefault="0034049A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1EA" w:rsidRDefault="001201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1EA" w:rsidRDefault="001201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1EA" w:rsidRDefault="001201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049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01EA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049A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4735E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4B1E89"/>
  <w15:docId w15:val="{3306E0F1-D23B-4977-9CCF-690FED2D0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0E61C-EB94-4A4C-8FD7-531548AC2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677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2024-01-17T09:24:00Z</cp:lastPrinted>
  <dcterms:created xsi:type="dcterms:W3CDTF">2024-01-17T09:25:00Z</dcterms:created>
  <dcterms:modified xsi:type="dcterms:W3CDTF">2024-01-17T09:25:00Z</dcterms:modified>
</cp:coreProperties>
</file>