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4166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C5B2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C5B2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C5B2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C5B2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C5B2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C5B2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C5B2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C5B2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C5B2F" w:rsidRPr="007B107C" w:rsidTr="0028610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C5B2F" w:rsidRPr="007B107C" w:rsidRDefault="008C5B2F" w:rsidP="0028610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C5B2F" w:rsidRPr="007B107C" w:rsidRDefault="008C5B2F" w:rsidP="0028610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C5B2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C5B2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C5B2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C5B2F" w:rsidRPr="007B107C" w:rsidRDefault="008C5B2F" w:rsidP="0028610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C5B2F" w:rsidRPr="007B107C" w:rsidRDefault="008C5B2F" w:rsidP="0028610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C5B2F" w:rsidRPr="007B107C" w:rsidRDefault="008C5B2F" w:rsidP="0028610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C5B2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C5B2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do sklepiku UMG "Kotwica"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C5B2F" w:rsidRPr="008C5B2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C5B2F" w:rsidRPr="008C5B2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B2F" w:rsidRDefault="008C5B2F" w:rsidP="008C5B2F">
      <w:pPr>
        <w:spacing w:after="0" w:line="240" w:lineRule="auto"/>
      </w:pPr>
      <w:r>
        <w:separator/>
      </w:r>
    </w:p>
  </w:endnote>
  <w:endnote w:type="continuationSeparator" w:id="0">
    <w:p w:rsidR="008C5B2F" w:rsidRDefault="008C5B2F" w:rsidP="008C5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B2F" w:rsidRDefault="008C5B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B2F" w:rsidRDefault="008C5B2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B2F" w:rsidRDefault="008C5B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B2F" w:rsidRDefault="008C5B2F" w:rsidP="008C5B2F">
      <w:pPr>
        <w:spacing w:after="0" w:line="240" w:lineRule="auto"/>
      </w:pPr>
      <w:r>
        <w:separator/>
      </w:r>
    </w:p>
  </w:footnote>
  <w:footnote w:type="continuationSeparator" w:id="0">
    <w:p w:rsidR="008C5B2F" w:rsidRDefault="008C5B2F" w:rsidP="008C5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B2F" w:rsidRDefault="008C5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B2F" w:rsidRDefault="008C5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B2F" w:rsidRDefault="008C5B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D90"/>
    <w:rsid w:val="00141663"/>
    <w:rsid w:val="002621C4"/>
    <w:rsid w:val="007B107C"/>
    <w:rsid w:val="007C7D43"/>
    <w:rsid w:val="00843802"/>
    <w:rsid w:val="008750B3"/>
    <w:rsid w:val="008C5B2F"/>
    <w:rsid w:val="00964D90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B55F0C4-D9FB-4FBD-975E-5EFCAE4E1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5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5B2F"/>
  </w:style>
  <w:style w:type="paragraph" w:styleId="Stopka">
    <w:name w:val="footer"/>
    <w:basedOn w:val="Normalny"/>
    <w:link w:val="StopkaZnak"/>
    <w:uiPriority w:val="99"/>
    <w:unhideWhenUsed/>
    <w:rsid w:val="008C5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B2F"/>
  </w:style>
  <w:style w:type="paragraph" w:styleId="Tekstdymka">
    <w:name w:val="Balloon Text"/>
    <w:basedOn w:val="Normalny"/>
    <w:link w:val="TekstdymkaZnak"/>
    <w:uiPriority w:val="99"/>
    <w:semiHidden/>
    <w:unhideWhenUsed/>
    <w:rsid w:val="00141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6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2024-01-18T08:38:00Z</cp:lastPrinted>
  <dcterms:created xsi:type="dcterms:W3CDTF">2024-01-18T08:38:00Z</dcterms:created>
  <dcterms:modified xsi:type="dcterms:W3CDTF">2024-01-18T08:38:00Z</dcterms:modified>
</cp:coreProperties>
</file>