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807D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150A1" w:rsidRPr="003150A1">
        <w:rPr>
          <w:b/>
        </w:rPr>
        <w:t>CRZP/9/2024/AZP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150A1" w:rsidRPr="004A5DB6" w:rsidTr="00286107">
        <w:tc>
          <w:tcPr>
            <w:tcW w:w="9212" w:type="dxa"/>
            <w:shd w:val="clear" w:color="auto" w:fill="auto"/>
          </w:tcPr>
          <w:p w:rsidR="003150A1" w:rsidRPr="004A5DB6" w:rsidRDefault="003150A1" w:rsidP="0028610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150A1" w:rsidRPr="004A5DB6" w:rsidRDefault="003150A1" w:rsidP="0028610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150A1">
              <w:t>(</w:t>
            </w:r>
            <w:proofErr w:type="spellStart"/>
            <w:r w:rsidRPr="003150A1">
              <w:t>t.j</w:t>
            </w:r>
            <w:proofErr w:type="spellEnd"/>
            <w:r w:rsidRPr="003150A1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150A1" w:rsidRPr="004A5DB6" w:rsidRDefault="003150A1" w:rsidP="0028610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150A1" w:rsidRPr="004A5DB6" w:rsidRDefault="003150A1" w:rsidP="0028610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150A1" w:rsidRPr="004A5DB6" w:rsidRDefault="003150A1" w:rsidP="0028610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150A1" w:rsidRPr="003150A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150A1" w:rsidP="005434B3">
      <w:pPr>
        <w:spacing w:after="240" w:line="276" w:lineRule="auto"/>
        <w:jc w:val="center"/>
      </w:pPr>
      <w:r w:rsidRPr="003150A1">
        <w:rPr>
          <w:b/>
        </w:rPr>
        <w:t>Zakup gadżetów reklamowych do sklepiku UMG "Kotwica"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601" w:rsidRDefault="00887601" w:rsidP="0038231F">
      <w:pPr>
        <w:spacing w:after="0" w:line="240" w:lineRule="auto"/>
      </w:pPr>
      <w:r>
        <w:separator/>
      </w:r>
    </w:p>
  </w:endnote>
  <w:endnote w:type="continuationSeparator" w:id="0">
    <w:p w:rsidR="00887601" w:rsidRDefault="008876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0A1" w:rsidRDefault="003150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0A1" w:rsidRDefault="003150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601" w:rsidRDefault="00887601" w:rsidP="0038231F">
      <w:pPr>
        <w:spacing w:after="0" w:line="240" w:lineRule="auto"/>
      </w:pPr>
      <w:r>
        <w:separator/>
      </w:r>
    </w:p>
  </w:footnote>
  <w:footnote w:type="continuationSeparator" w:id="0">
    <w:p w:rsidR="00887601" w:rsidRDefault="008876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0A1" w:rsidRDefault="003150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0A1" w:rsidRDefault="003150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0A1" w:rsidRDefault="003150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60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50A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07DD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760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AAD594"/>
  <w15:chartTrackingRefBased/>
  <w15:docId w15:val="{1160E9B4-C9D7-403C-B412-5A782C30F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8727E-F12F-42A6-8F4F-0806616E1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2024-01-18T08:38:00Z</cp:lastPrinted>
  <dcterms:created xsi:type="dcterms:W3CDTF">2024-01-18T08:38:00Z</dcterms:created>
  <dcterms:modified xsi:type="dcterms:W3CDTF">2024-01-18T08:38:00Z</dcterms:modified>
</cp:coreProperties>
</file>