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D7BD6" w14:textId="3FBCDD1C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14EA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6C04B64D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BD2A7F4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F35B8" w:rsidRPr="008F35B8">
        <w:rPr>
          <w:rFonts w:ascii="Arial" w:hAnsi="Arial" w:cs="Arial"/>
          <w:b/>
          <w:sz w:val="24"/>
          <w:szCs w:val="24"/>
        </w:rPr>
        <w:t>CRZP/5/2024/AZP</w:t>
      </w:r>
    </w:p>
    <w:p w14:paraId="2B81F869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34239389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F35B8" w:rsidRPr="008F35B8">
        <w:rPr>
          <w:rFonts w:ascii="Arial" w:hAnsi="Arial" w:cs="Arial"/>
        </w:rPr>
        <w:t>Uniwersytet Morski w Gdyni</w:t>
      </w:r>
    </w:p>
    <w:p w14:paraId="53DFBBDF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F35B8" w:rsidRPr="008F35B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F35B8" w:rsidRPr="008F35B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49373054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F35B8" w:rsidRPr="008F35B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F35B8" w:rsidRPr="008F35B8">
        <w:rPr>
          <w:rFonts w:ascii="Arial" w:hAnsi="Arial" w:cs="Arial"/>
        </w:rPr>
        <w:t>Gdynia</w:t>
      </w:r>
    </w:p>
    <w:p w14:paraId="6545E9F2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62CC42D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3E6ED554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3CFACF55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7CF0C538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3BCAF147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396F50D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143DFC6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23EC5FB6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F35B8" w14:paraId="2BC9364D" w14:textId="77777777" w:rsidTr="001940D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0861C" w14:textId="77777777" w:rsidR="008F35B8" w:rsidRDefault="008F35B8" w:rsidP="001940D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00C5BFF9" w14:textId="77777777" w:rsidR="008F35B8" w:rsidRDefault="008F35B8" w:rsidP="001940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F35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F35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F35B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3D625C85" w14:textId="77777777" w:rsidR="008F35B8" w:rsidRDefault="008F35B8" w:rsidP="00194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184227A" w14:textId="77777777" w:rsidR="008F35B8" w:rsidRDefault="008F35B8" w:rsidP="001940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52B5E30" w14:textId="77777777" w:rsidR="008F35B8" w:rsidRDefault="008F35B8" w:rsidP="00194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134E543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454C2B82" w14:textId="77777777" w:rsidR="00E4548F" w:rsidRDefault="008F35B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F35B8">
        <w:rPr>
          <w:rFonts w:ascii="Arial" w:hAnsi="Arial" w:cs="Arial"/>
          <w:b/>
          <w:sz w:val="24"/>
          <w:szCs w:val="24"/>
        </w:rPr>
        <w:t>Kurs obsługi i eksploatacji urządzeń elektrycznych E1 D1</w:t>
      </w:r>
    </w:p>
    <w:p w14:paraId="162DF0D9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F35B8" w:rsidRPr="008F35B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4F4F1ED" w14:textId="77777777" w:rsidTr="00E4548F">
        <w:tc>
          <w:tcPr>
            <w:tcW w:w="9104" w:type="dxa"/>
            <w:shd w:val="clear" w:color="auto" w:fill="D9D9D9"/>
            <w:hideMark/>
          </w:tcPr>
          <w:p w14:paraId="7B7D6768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13F1CF5E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3EACFA74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F8F07AB" w14:textId="77777777" w:rsidTr="00E4548F">
        <w:tc>
          <w:tcPr>
            <w:tcW w:w="9104" w:type="dxa"/>
            <w:shd w:val="clear" w:color="auto" w:fill="D9D9D9"/>
            <w:hideMark/>
          </w:tcPr>
          <w:p w14:paraId="0D10FB8D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D2614D9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8FA87A0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4F4FAFC3" w14:textId="77777777" w:rsidTr="008F35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C0D9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EF65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F35B8" w14:paraId="7797C046" w14:textId="77777777" w:rsidTr="008F35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9CEA" w14:textId="77777777" w:rsidR="008F35B8" w:rsidRDefault="008F35B8" w:rsidP="001940D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E8503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5B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391B349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F35B8" w14:paraId="474F4275" w14:textId="77777777" w:rsidTr="008F35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2595" w14:textId="77777777" w:rsidR="008F35B8" w:rsidRDefault="008F35B8" w:rsidP="001940D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8B31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5B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69683E9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F35B8" w14:paraId="6D93E5AF" w14:textId="77777777" w:rsidTr="008F35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60EA" w14:textId="77777777" w:rsidR="008F35B8" w:rsidRDefault="008F35B8" w:rsidP="001940D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C5C1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5B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3D6414D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F35B8" w14:paraId="450C1CEF" w14:textId="77777777" w:rsidTr="008F35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6C0C" w14:textId="77777777" w:rsidR="008F35B8" w:rsidRDefault="008F35B8" w:rsidP="001940D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03C4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35B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C3A5643" w14:textId="77777777" w:rsidR="008F35B8" w:rsidRDefault="008F35B8" w:rsidP="001940D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35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7CBED96F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0A864A5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1729E862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DC4B44B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3E458008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B4D8422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7D2BBEF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ECB2C04" w14:textId="77777777" w:rsidTr="00E4548F">
        <w:tc>
          <w:tcPr>
            <w:tcW w:w="9104" w:type="dxa"/>
            <w:shd w:val="clear" w:color="auto" w:fill="D9D9D9"/>
            <w:hideMark/>
          </w:tcPr>
          <w:p w14:paraId="2A80806A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3645032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A657796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1A9A536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433DBC9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4839FB1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21060DB6" w14:textId="77777777" w:rsidTr="00E4548F">
        <w:tc>
          <w:tcPr>
            <w:tcW w:w="9104" w:type="dxa"/>
            <w:shd w:val="clear" w:color="auto" w:fill="D9D9D9"/>
            <w:hideMark/>
          </w:tcPr>
          <w:p w14:paraId="4891EB8B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048CD4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3F794DB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4C163F4B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C870F21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45C2162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6B7D64C" w14:textId="77777777" w:rsidTr="00E4548F">
        <w:tc>
          <w:tcPr>
            <w:tcW w:w="9104" w:type="dxa"/>
            <w:shd w:val="clear" w:color="auto" w:fill="D9D9D9"/>
            <w:hideMark/>
          </w:tcPr>
          <w:p w14:paraId="4D796F83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A4F60E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8011909" w14:textId="77777777" w:rsidTr="00E4548F">
        <w:tc>
          <w:tcPr>
            <w:tcW w:w="9104" w:type="dxa"/>
            <w:shd w:val="clear" w:color="auto" w:fill="D9D9D9"/>
            <w:hideMark/>
          </w:tcPr>
          <w:p w14:paraId="748045C2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D2A6E52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D729F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C71AAF8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B8B572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15CFF3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D768BC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D9A46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84CE6B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EFD842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6481958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70115BE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5FAC0385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650FFBED" w14:textId="77777777" w:rsidR="00E4548F" w:rsidRDefault="00E4548F" w:rsidP="00E4548F"/>
    <w:p w14:paraId="3140A18B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9C9B2" w14:textId="77777777" w:rsidR="00BB5E87" w:rsidRDefault="00BB5E87" w:rsidP="00E4548F">
      <w:pPr>
        <w:spacing w:after="0" w:line="240" w:lineRule="auto"/>
      </w:pPr>
      <w:r>
        <w:separator/>
      </w:r>
    </w:p>
  </w:endnote>
  <w:endnote w:type="continuationSeparator" w:id="0">
    <w:p w14:paraId="6A3B7C39" w14:textId="77777777" w:rsidR="00BB5E87" w:rsidRDefault="00BB5E8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C55AF" w14:textId="77777777" w:rsidR="008F35B8" w:rsidRDefault="008F3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5C60" w14:textId="77777777" w:rsidR="008F35B8" w:rsidRDefault="008F35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D4405" w14:textId="77777777" w:rsidR="008F35B8" w:rsidRDefault="008F3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37DBB" w14:textId="77777777" w:rsidR="00BB5E87" w:rsidRDefault="00BB5E87" w:rsidP="00E4548F">
      <w:pPr>
        <w:spacing w:after="0" w:line="240" w:lineRule="auto"/>
      </w:pPr>
      <w:r>
        <w:separator/>
      </w:r>
    </w:p>
  </w:footnote>
  <w:footnote w:type="continuationSeparator" w:id="0">
    <w:p w14:paraId="2C13442E" w14:textId="77777777" w:rsidR="00BB5E87" w:rsidRDefault="00BB5E87" w:rsidP="00E4548F">
      <w:pPr>
        <w:spacing w:after="0" w:line="240" w:lineRule="auto"/>
      </w:pPr>
      <w:r>
        <w:continuationSeparator/>
      </w:r>
    </w:p>
  </w:footnote>
  <w:footnote w:id="1">
    <w:p w14:paraId="189BE9A0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05E56A6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E2EE8A3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89F6FE2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794138E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06BF225B" w14:textId="77777777" w:rsidR="00E4548F" w:rsidRDefault="00E4548F" w:rsidP="00E4548F">
      <w:pPr>
        <w:pStyle w:val="Tekstprzypisudolnego"/>
      </w:pPr>
    </w:p>
  </w:footnote>
  <w:footnote w:id="2">
    <w:p w14:paraId="6D95A298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8BA180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BF5DC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7D708F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67E4" w14:textId="77777777" w:rsidR="008F35B8" w:rsidRDefault="008F3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150DC" w14:textId="77777777" w:rsidR="008F35B8" w:rsidRDefault="008F35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52D44" w14:textId="77777777" w:rsidR="008F35B8" w:rsidRDefault="008F3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87"/>
    <w:rsid w:val="00014EAF"/>
    <w:rsid w:val="002621C4"/>
    <w:rsid w:val="007B107C"/>
    <w:rsid w:val="007C7D43"/>
    <w:rsid w:val="00843802"/>
    <w:rsid w:val="008750B3"/>
    <w:rsid w:val="008F35B8"/>
    <w:rsid w:val="00BB5E87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B5D7"/>
  <w15:chartTrackingRefBased/>
  <w15:docId w15:val="{5EC14095-792F-44CB-BC19-D299353A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F3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5B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F3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5B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908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2024-01-16T08:48:00Z</dcterms:created>
  <dcterms:modified xsi:type="dcterms:W3CDTF">2024-01-16T08:48:00Z</dcterms:modified>
</cp:coreProperties>
</file>