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424A2" w14:textId="5A600ABC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76C1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712E428D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16BC040D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02EEC" w:rsidRPr="00202EEC">
        <w:rPr>
          <w:b/>
        </w:rPr>
        <w:t>CRZP/5/2024/AZP</w:t>
      </w:r>
    </w:p>
    <w:p w14:paraId="45F41EB2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414A6071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5D62975B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2A5562C4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28BAB17A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02EEC" w:rsidRPr="004A5DB6" w14:paraId="75F14F1F" w14:textId="77777777" w:rsidTr="001940D4">
        <w:tc>
          <w:tcPr>
            <w:tcW w:w="9212" w:type="dxa"/>
            <w:shd w:val="clear" w:color="auto" w:fill="auto"/>
          </w:tcPr>
          <w:p w14:paraId="1D37589C" w14:textId="77777777" w:rsidR="00202EEC" w:rsidRPr="004A5DB6" w:rsidRDefault="00202EEC" w:rsidP="001940D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6F4F107E" w14:textId="77777777" w:rsidR="00202EEC" w:rsidRPr="004A5DB6" w:rsidRDefault="00202EEC" w:rsidP="001940D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02EEC">
              <w:t>(</w:t>
            </w:r>
            <w:proofErr w:type="spellStart"/>
            <w:r w:rsidRPr="00202EEC">
              <w:t>t.j</w:t>
            </w:r>
            <w:proofErr w:type="spellEnd"/>
            <w:r w:rsidRPr="00202EE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473897FA" w14:textId="77777777" w:rsidR="00202EEC" w:rsidRPr="004A5DB6" w:rsidRDefault="00202EEC" w:rsidP="001940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12B225E" w14:textId="77777777" w:rsidR="00202EEC" w:rsidRPr="004A5DB6" w:rsidRDefault="00202EEC" w:rsidP="001940D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4ED2541A" w14:textId="77777777" w:rsidR="00202EEC" w:rsidRPr="004A5DB6" w:rsidRDefault="00202EEC" w:rsidP="001940D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57544C2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3EDBA0EA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0AB91411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02EEC" w:rsidRPr="00202EE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79438898" w14:textId="77777777" w:rsidR="005434B3" w:rsidRPr="004A5DB6" w:rsidRDefault="00202EEC" w:rsidP="005434B3">
      <w:pPr>
        <w:spacing w:after="240" w:line="276" w:lineRule="auto"/>
        <w:jc w:val="center"/>
      </w:pPr>
      <w:r w:rsidRPr="00202EEC">
        <w:rPr>
          <w:b/>
        </w:rPr>
        <w:t>Kurs obsługi i eksploatacji urządzeń elektrycznych E1 D1</w:t>
      </w:r>
    </w:p>
    <w:p w14:paraId="2EDC26CE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4EC982C7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23AAF33F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70428164" w14:textId="77777777" w:rsidR="00710937" w:rsidRPr="004A5DB6" w:rsidRDefault="00710937" w:rsidP="005E24AA"/>
    <w:p w14:paraId="426ABA6F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137F1DC0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0EA51809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6E97B71B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4D587C98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56B0C1BD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5605466D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236BAA7A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7477CCDB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32FAD2CA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5B755224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3EDD2936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4582D94E" w14:textId="77777777" w:rsidR="00D2702A" w:rsidRPr="00C76C19" w:rsidRDefault="004F23F7" w:rsidP="000857C0">
      <w:pPr>
        <w:spacing w:after="120" w:line="276" w:lineRule="auto"/>
        <w:jc w:val="both"/>
      </w:pPr>
      <w:r w:rsidRPr="00C76C19">
        <w:t>Oświadczam,</w:t>
      </w:r>
      <w:r w:rsidR="00313417" w:rsidRPr="00C76C19">
        <w:t xml:space="preserve"> że spełniam</w:t>
      </w:r>
      <w:r w:rsidR="004541F9" w:rsidRPr="00C76C19">
        <w:t>, określone przez Zamawiającego,</w:t>
      </w:r>
      <w:r w:rsidR="00313417" w:rsidRPr="00C76C19">
        <w:t xml:space="preserve"> warunki udziału </w:t>
      </w:r>
      <w:r w:rsidR="004541F9" w:rsidRPr="00C76C1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76C19" w14:paraId="2509BB9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75343" w14:textId="77777777" w:rsidR="00D2702A" w:rsidRPr="00C76C1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76C1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0795" w14:textId="77777777" w:rsidR="00D2702A" w:rsidRPr="00C76C19" w:rsidRDefault="00D2702A" w:rsidP="00D2702A">
            <w:pPr>
              <w:spacing w:before="60" w:after="120"/>
            </w:pPr>
            <w:r w:rsidRPr="00C76C19">
              <w:rPr>
                <w:b/>
              </w:rPr>
              <w:t>Warunki udziału w postępowaniu</w:t>
            </w:r>
          </w:p>
        </w:tc>
      </w:tr>
      <w:tr w:rsidR="00202EEC" w:rsidRPr="00C76C19" w14:paraId="09AD9695" w14:textId="77777777" w:rsidTr="001940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E6F3E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E59C5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6C19">
              <w:rPr>
                <w:rFonts w:cs="Calibri"/>
                <w:b/>
                <w:bCs/>
              </w:rPr>
              <w:t>Sytuacja ekonomiczna lub finansowa</w:t>
            </w:r>
          </w:p>
          <w:p w14:paraId="2FB68F8B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Zamawiający nie określa szczegółowego warunku w tym zakresie.</w:t>
            </w:r>
          </w:p>
        </w:tc>
      </w:tr>
      <w:tr w:rsidR="00202EEC" w:rsidRPr="00C76C19" w14:paraId="288C1A07" w14:textId="77777777" w:rsidTr="001940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68677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6B7E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6C19">
              <w:rPr>
                <w:rFonts w:cs="Calibri"/>
                <w:b/>
                <w:bCs/>
              </w:rPr>
              <w:t>Zdolność techniczna lub zawodowa</w:t>
            </w:r>
          </w:p>
          <w:p w14:paraId="1855A448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Zamawiający nie określa szczegółowego warunku w tym zakresie.</w:t>
            </w:r>
          </w:p>
        </w:tc>
      </w:tr>
      <w:tr w:rsidR="00202EEC" w:rsidRPr="00C76C19" w14:paraId="31651B49" w14:textId="77777777" w:rsidTr="001940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370B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52D3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6C19">
              <w:rPr>
                <w:rFonts w:cs="Calibri"/>
                <w:b/>
                <w:bCs/>
              </w:rPr>
              <w:t>Zdolność do występowania w obrocie gospodarczym</w:t>
            </w:r>
          </w:p>
          <w:p w14:paraId="20993A7A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Zamawiający nie określa szczegółowego warunku w tym zakresie.</w:t>
            </w:r>
          </w:p>
        </w:tc>
      </w:tr>
      <w:tr w:rsidR="00202EEC" w:rsidRPr="00C76C19" w14:paraId="04F914AB" w14:textId="77777777" w:rsidTr="001940D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48582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2725E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76C1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0BA4516" w14:textId="77777777" w:rsidR="00202EEC" w:rsidRPr="00C76C19" w:rsidRDefault="00202EEC" w:rsidP="001940D4">
            <w:pPr>
              <w:spacing w:before="60" w:after="120"/>
              <w:jc w:val="both"/>
              <w:rPr>
                <w:rFonts w:cs="Calibri"/>
              </w:rPr>
            </w:pPr>
            <w:r w:rsidRPr="00C76C19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629A9606" w14:textId="77777777" w:rsidR="00D2702A" w:rsidRPr="00C76C1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5F7A4877" w14:textId="77777777" w:rsidR="00025C8D" w:rsidRPr="00C76C1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76C19">
        <w:rPr>
          <w:sz w:val="20"/>
          <w:szCs w:val="20"/>
        </w:rPr>
        <w:t xml:space="preserve">…………….……. </w:t>
      </w:r>
      <w:r w:rsidRPr="00C76C19">
        <w:rPr>
          <w:i/>
          <w:sz w:val="16"/>
          <w:szCs w:val="16"/>
        </w:rPr>
        <w:t>(miejscowość),</w:t>
      </w:r>
      <w:r w:rsidRPr="00C76C19">
        <w:rPr>
          <w:i/>
          <w:sz w:val="18"/>
          <w:szCs w:val="18"/>
        </w:rPr>
        <w:t xml:space="preserve"> </w:t>
      </w:r>
      <w:r w:rsidRPr="00C76C19">
        <w:rPr>
          <w:sz w:val="20"/>
          <w:szCs w:val="20"/>
        </w:rPr>
        <w:t xml:space="preserve">dnia ………….……. r. </w:t>
      </w:r>
    </w:p>
    <w:p w14:paraId="713AE77A" w14:textId="77777777" w:rsidR="00025C8D" w:rsidRPr="00C76C1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76C19">
        <w:rPr>
          <w:sz w:val="20"/>
          <w:szCs w:val="20"/>
        </w:rPr>
        <w:tab/>
      </w:r>
      <w:r w:rsidRPr="00C76C19">
        <w:rPr>
          <w:sz w:val="20"/>
          <w:szCs w:val="20"/>
        </w:rPr>
        <w:tab/>
      </w:r>
      <w:r w:rsidRPr="00C76C19">
        <w:rPr>
          <w:sz w:val="20"/>
          <w:szCs w:val="20"/>
        </w:rPr>
        <w:tab/>
      </w:r>
      <w:r w:rsidRPr="00C76C19">
        <w:rPr>
          <w:sz w:val="20"/>
          <w:szCs w:val="20"/>
        </w:rPr>
        <w:tab/>
      </w:r>
      <w:r w:rsidRPr="00C76C19">
        <w:rPr>
          <w:sz w:val="20"/>
          <w:szCs w:val="20"/>
        </w:rPr>
        <w:tab/>
      </w:r>
      <w:r w:rsidRPr="00C76C19">
        <w:rPr>
          <w:sz w:val="20"/>
          <w:szCs w:val="20"/>
        </w:rPr>
        <w:tab/>
      </w:r>
      <w:r w:rsidRPr="00C76C19">
        <w:rPr>
          <w:sz w:val="20"/>
          <w:szCs w:val="20"/>
        </w:rPr>
        <w:tab/>
        <w:t>…………………………………………</w:t>
      </w:r>
    </w:p>
    <w:p w14:paraId="7BCF22E3" w14:textId="77777777" w:rsidR="00F8042D" w:rsidRPr="00C76C1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76C19">
        <w:rPr>
          <w:i/>
          <w:sz w:val="16"/>
          <w:szCs w:val="16"/>
        </w:rPr>
        <w:t>(podpis)</w:t>
      </w:r>
    </w:p>
    <w:p w14:paraId="547A4A23" w14:textId="77777777" w:rsidR="00D23F3D" w:rsidRPr="004A5DB6" w:rsidRDefault="00D23F3D" w:rsidP="00D2702A">
      <w:pPr>
        <w:spacing w:before="120" w:line="276" w:lineRule="auto"/>
        <w:jc w:val="both"/>
      </w:pPr>
      <w:r w:rsidRPr="00C76C19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727AFB4D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7307A9F6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08103F4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72583279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AD0A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9D197" w14:textId="77777777" w:rsidR="00AD0A52" w:rsidRDefault="00AD0A52" w:rsidP="0038231F">
      <w:pPr>
        <w:spacing w:after="0" w:line="240" w:lineRule="auto"/>
      </w:pPr>
      <w:r>
        <w:separator/>
      </w:r>
    </w:p>
  </w:endnote>
  <w:endnote w:type="continuationSeparator" w:id="0">
    <w:p w14:paraId="70BB3E2C" w14:textId="77777777" w:rsidR="00AD0A52" w:rsidRDefault="00AD0A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56D2" w14:textId="77777777" w:rsidR="00202EEC" w:rsidRDefault="00202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36E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6EE161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E1B13" w14:textId="77777777" w:rsidR="00202EEC" w:rsidRDefault="00202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5A473" w14:textId="77777777" w:rsidR="00AD0A52" w:rsidRDefault="00AD0A52" w:rsidP="0038231F">
      <w:pPr>
        <w:spacing w:after="0" w:line="240" w:lineRule="auto"/>
      </w:pPr>
      <w:r>
        <w:separator/>
      </w:r>
    </w:p>
  </w:footnote>
  <w:footnote w:type="continuationSeparator" w:id="0">
    <w:p w14:paraId="5338561A" w14:textId="77777777" w:rsidR="00AD0A52" w:rsidRDefault="00AD0A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CCD23" w14:textId="77777777" w:rsidR="00202EEC" w:rsidRDefault="00202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A40F" w14:textId="77777777" w:rsidR="00202EEC" w:rsidRDefault="00202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5615D" w14:textId="77777777" w:rsidR="00202EEC" w:rsidRDefault="00202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969066">
    <w:abstractNumId w:val="8"/>
  </w:num>
  <w:num w:numId="2" w16cid:durableId="1266768582">
    <w:abstractNumId w:val="0"/>
  </w:num>
  <w:num w:numId="3" w16cid:durableId="511797028">
    <w:abstractNumId w:val="7"/>
  </w:num>
  <w:num w:numId="4" w16cid:durableId="648442230">
    <w:abstractNumId w:val="10"/>
  </w:num>
  <w:num w:numId="5" w16cid:durableId="78405509">
    <w:abstractNumId w:val="9"/>
  </w:num>
  <w:num w:numId="6" w16cid:durableId="1305352753">
    <w:abstractNumId w:val="6"/>
  </w:num>
  <w:num w:numId="7" w16cid:durableId="2075467351">
    <w:abstractNumId w:val="1"/>
  </w:num>
  <w:num w:numId="8" w16cid:durableId="710109956">
    <w:abstractNumId w:val="4"/>
  </w:num>
  <w:num w:numId="9" w16cid:durableId="1374505674">
    <w:abstractNumId w:val="2"/>
  </w:num>
  <w:num w:numId="10" w16cid:durableId="1847943907">
    <w:abstractNumId w:val="5"/>
  </w:num>
  <w:num w:numId="11" w16cid:durableId="1887176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A5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2EEC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D0A5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76C19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2B8C8"/>
  <w15:chartTrackingRefBased/>
  <w15:docId w15:val="{1C733D2E-7B88-4A40-B5CE-AA8FB0D16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Brunowicz Anita</cp:lastModifiedBy>
  <cp:revision>2</cp:revision>
  <cp:lastPrinted>2016-07-26T10:32:00Z</cp:lastPrinted>
  <dcterms:created xsi:type="dcterms:W3CDTF">2024-01-16T08:48:00Z</dcterms:created>
  <dcterms:modified xsi:type="dcterms:W3CDTF">2024-01-16T08:48:00Z</dcterms:modified>
</cp:coreProperties>
</file>