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E5E1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168A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168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168A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168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168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168A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168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168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168A5" w:rsidRPr="007B107C" w:rsidTr="005E18E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168A5" w:rsidRPr="007B107C" w:rsidRDefault="002168A5" w:rsidP="005E18E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168A5" w:rsidRPr="007B107C" w:rsidRDefault="002168A5" w:rsidP="005E18E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168A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168A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168A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168A5" w:rsidRPr="007B107C" w:rsidRDefault="002168A5" w:rsidP="005E18E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168A5" w:rsidRPr="007B107C" w:rsidRDefault="002168A5" w:rsidP="005E18E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168A5" w:rsidRPr="007B107C" w:rsidRDefault="002168A5" w:rsidP="005E18E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168A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168A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wykładziny ochronnej na potrzeby Centrum Sportu i Rekreacji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168A5" w:rsidRPr="002168A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168A5" w:rsidRPr="002168A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8A5" w:rsidRDefault="002168A5" w:rsidP="002168A5">
      <w:pPr>
        <w:spacing w:after="0" w:line="240" w:lineRule="auto"/>
      </w:pPr>
      <w:r>
        <w:separator/>
      </w:r>
    </w:p>
  </w:endnote>
  <w:endnote w:type="continuationSeparator" w:id="0">
    <w:p w:rsidR="002168A5" w:rsidRDefault="002168A5" w:rsidP="00216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8A5" w:rsidRDefault="002168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8A5" w:rsidRDefault="002168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8A5" w:rsidRDefault="002168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8A5" w:rsidRDefault="002168A5" w:rsidP="002168A5">
      <w:pPr>
        <w:spacing w:after="0" w:line="240" w:lineRule="auto"/>
      </w:pPr>
      <w:r>
        <w:separator/>
      </w:r>
    </w:p>
  </w:footnote>
  <w:footnote w:type="continuationSeparator" w:id="0">
    <w:p w:rsidR="002168A5" w:rsidRDefault="002168A5" w:rsidP="00216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8A5" w:rsidRDefault="00216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8A5" w:rsidRDefault="002168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8A5" w:rsidRDefault="002168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871"/>
    <w:rsid w:val="002168A5"/>
    <w:rsid w:val="002621C4"/>
    <w:rsid w:val="007B107C"/>
    <w:rsid w:val="007C7D43"/>
    <w:rsid w:val="00843802"/>
    <w:rsid w:val="008750B3"/>
    <w:rsid w:val="009E5E10"/>
    <w:rsid w:val="00C31816"/>
    <w:rsid w:val="00DF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F6D55C0-EE4A-46B3-816B-53C2A308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6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8A5"/>
  </w:style>
  <w:style w:type="paragraph" w:styleId="Stopka">
    <w:name w:val="footer"/>
    <w:basedOn w:val="Normalny"/>
    <w:link w:val="StopkaZnak"/>
    <w:uiPriority w:val="99"/>
    <w:unhideWhenUsed/>
    <w:rsid w:val="00216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2024-01-10T10:13:00Z</dcterms:created>
  <dcterms:modified xsi:type="dcterms:W3CDTF">2024-01-10T10:13:00Z</dcterms:modified>
</cp:coreProperties>
</file>