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B3DA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9132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913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913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913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913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913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913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913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1326" w:rsidRPr="007B107C" w:rsidTr="00C12F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1326" w:rsidRPr="007B107C" w:rsidRDefault="00E91326" w:rsidP="00C12F6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91326" w:rsidRPr="007B107C" w:rsidRDefault="00E91326" w:rsidP="00C12F6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913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913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913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91326" w:rsidRPr="007B107C" w:rsidRDefault="00E91326" w:rsidP="00C12F6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91326" w:rsidRPr="007B107C" w:rsidRDefault="00E91326" w:rsidP="00C12F6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91326" w:rsidRPr="007B107C" w:rsidRDefault="00E91326" w:rsidP="00C12F6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9132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913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rekrutacyjne dla Wydziału Mechanicznego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91326" w:rsidRPr="00E913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91326" w:rsidRPr="00E913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326" w:rsidRDefault="00E91326" w:rsidP="00E91326">
      <w:pPr>
        <w:spacing w:after="0" w:line="240" w:lineRule="auto"/>
      </w:pPr>
      <w:r>
        <w:separator/>
      </w:r>
    </w:p>
  </w:endnote>
  <w:endnote w:type="continuationSeparator" w:id="0">
    <w:p w:rsidR="00E91326" w:rsidRDefault="00E91326" w:rsidP="00E91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326" w:rsidRDefault="00E91326" w:rsidP="00E91326">
      <w:pPr>
        <w:spacing w:after="0" w:line="240" w:lineRule="auto"/>
      </w:pPr>
      <w:r>
        <w:separator/>
      </w:r>
    </w:p>
  </w:footnote>
  <w:footnote w:type="continuationSeparator" w:id="0">
    <w:p w:rsidR="00E91326" w:rsidRDefault="00E91326" w:rsidP="00E91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326" w:rsidRDefault="00E913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966"/>
    <w:rsid w:val="001F0966"/>
    <w:rsid w:val="002621C4"/>
    <w:rsid w:val="007B107C"/>
    <w:rsid w:val="007C7D43"/>
    <w:rsid w:val="00843802"/>
    <w:rsid w:val="008750B3"/>
    <w:rsid w:val="008B3DA0"/>
    <w:rsid w:val="00C31816"/>
    <w:rsid w:val="00E9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C4C95AC-A85E-4DCB-B0C4-AD97F3F9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1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1326"/>
  </w:style>
  <w:style w:type="paragraph" w:styleId="Stopka">
    <w:name w:val="footer"/>
    <w:basedOn w:val="Normalny"/>
    <w:link w:val="StopkaZnak"/>
    <w:uiPriority w:val="99"/>
    <w:unhideWhenUsed/>
    <w:rsid w:val="00E91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1326"/>
  </w:style>
  <w:style w:type="paragraph" w:styleId="Tekstdymka">
    <w:name w:val="Balloon Text"/>
    <w:basedOn w:val="Normalny"/>
    <w:link w:val="TekstdymkaZnak"/>
    <w:uiPriority w:val="99"/>
    <w:semiHidden/>
    <w:unhideWhenUsed/>
    <w:rsid w:val="008B3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2024-01-16T08:05:00Z</cp:lastPrinted>
  <dcterms:created xsi:type="dcterms:W3CDTF">2024-01-16T08:05:00Z</dcterms:created>
  <dcterms:modified xsi:type="dcterms:W3CDTF">2024-01-16T08:05:00Z</dcterms:modified>
</cp:coreProperties>
</file>