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97BBF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1D527D" w:rsidRPr="001D527D">
        <w:rPr>
          <w:b/>
        </w:rPr>
        <w:t>CRZP/4/2024/AZP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1D527D" w:rsidRPr="004A5DB6" w:rsidTr="00C12F68">
        <w:tc>
          <w:tcPr>
            <w:tcW w:w="9212" w:type="dxa"/>
            <w:shd w:val="clear" w:color="auto" w:fill="auto"/>
          </w:tcPr>
          <w:p w:rsidR="001D527D" w:rsidRPr="004A5DB6" w:rsidRDefault="001D527D" w:rsidP="00C12F6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1D527D" w:rsidRPr="004A5DB6" w:rsidRDefault="001D527D" w:rsidP="00C12F6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1D527D">
              <w:t>(</w:t>
            </w:r>
            <w:proofErr w:type="spellStart"/>
            <w:r w:rsidRPr="001D527D">
              <w:t>t.j</w:t>
            </w:r>
            <w:proofErr w:type="spellEnd"/>
            <w:r w:rsidRPr="001D527D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1D527D" w:rsidRPr="004A5DB6" w:rsidRDefault="001D527D" w:rsidP="00C12F6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D527D" w:rsidRPr="004A5DB6" w:rsidRDefault="001D527D" w:rsidP="00C12F6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1D527D" w:rsidRPr="004A5DB6" w:rsidRDefault="001D527D" w:rsidP="00C12F6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1D527D" w:rsidRPr="001D527D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1D527D" w:rsidP="005434B3">
      <w:pPr>
        <w:spacing w:after="240" w:line="276" w:lineRule="auto"/>
        <w:jc w:val="center"/>
      </w:pPr>
      <w:r w:rsidRPr="001D527D">
        <w:rPr>
          <w:b/>
        </w:rPr>
        <w:t>Gadżety rekrutacyjne dla Wydziału Mechanicznego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4486" w:rsidRDefault="00C74486" w:rsidP="0038231F">
      <w:pPr>
        <w:spacing w:after="0" w:line="240" w:lineRule="auto"/>
      </w:pPr>
      <w:r>
        <w:separator/>
      </w:r>
    </w:p>
  </w:endnote>
  <w:endnote w:type="continuationSeparator" w:id="0">
    <w:p w:rsidR="00C74486" w:rsidRDefault="00C7448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27D" w:rsidRDefault="001D52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27D" w:rsidRDefault="001D52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4486" w:rsidRDefault="00C74486" w:rsidP="0038231F">
      <w:pPr>
        <w:spacing w:after="0" w:line="240" w:lineRule="auto"/>
      </w:pPr>
      <w:r>
        <w:separator/>
      </w:r>
    </w:p>
  </w:footnote>
  <w:footnote w:type="continuationSeparator" w:id="0">
    <w:p w:rsidR="00C74486" w:rsidRDefault="00C7448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27D" w:rsidRDefault="001D52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27D" w:rsidRDefault="001D52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27D" w:rsidRDefault="001D52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4486"/>
    <w:rsid w:val="00023477"/>
    <w:rsid w:val="000247FF"/>
    <w:rsid w:val="00025C8D"/>
    <w:rsid w:val="000303EE"/>
    <w:rsid w:val="0005473D"/>
    <w:rsid w:val="00073C3D"/>
    <w:rsid w:val="000809B6"/>
    <w:rsid w:val="000857C0"/>
    <w:rsid w:val="00097BBF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D527D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74486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83E214"/>
  <w15:chartTrackingRefBased/>
  <w15:docId w15:val="{7C55BE71-733F-4867-8FFD-7700F3FD9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D6683A-4DA3-4481-B2B7-4B991641D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240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2024-01-16T08:05:00Z</cp:lastPrinted>
  <dcterms:created xsi:type="dcterms:W3CDTF">2024-01-16T08:05:00Z</dcterms:created>
  <dcterms:modified xsi:type="dcterms:W3CDTF">2024-01-16T08:05:00Z</dcterms:modified>
</cp:coreProperties>
</file>