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1768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="0006062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F3F5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F3F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F3F5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F3F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F3F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F3F5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F3F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F3F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F3F57" w:rsidRPr="007B107C" w:rsidTr="00186FD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F3F57" w:rsidRPr="007B107C" w:rsidRDefault="00FF3F57" w:rsidP="00186FD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F3F57" w:rsidRPr="007B107C" w:rsidRDefault="00FF3F57" w:rsidP="00186FD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F3F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F3F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F3F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F3F57" w:rsidRPr="007B107C" w:rsidRDefault="00FF3F57" w:rsidP="00186FD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F3F57" w:rsidRPr="007B107C" w:rsidRDefault="00FF3F57" w:rsidP="00186FD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F3F57" w:rsidRPr="007B107C" w:rsidRDefault="00FF3F57" w:rsidP="00186FD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9D4B3D" w:rsidRDefault="009D4B3D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D4B3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Upominki reklamowe z logo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F3F57" w:rsidRPr="00FF3F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F3F57" w:rsidRPr="00FF3F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3F57" w:rsidRDefault="00FF3F57" w:rsidP="00FF3F57">
      <w:pPr>
        <w:spacing w:after="0" w:line="240" w:lineRule="auto"/>
      </w:pPr>
      <w:r>
        <w:separator/>
      </w:r>
    </w:p>
  </w:endnote>
  <w:endnote w:type="continuationSeparator" w:id="0">
    <w:p w:rsidR="00FF3F57" w:rsidRDefault="00FF3F57" w:rsidP="00FF3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F57" w:rsidRDefault="00FF3F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F57" w:rsidRDefault="00FF3F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F57" w:rsidRDefault="00FF3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3F57" w:rsidRDefault="00FF3F57" w:rsidP="00FF3F57">
      <w:pPr>
        <w:spacing w:after="0" w:line="240" w:lineRule="auto"/>
      </w:pPr>
      <w:r>
        <w:separator/>
      </w:r>
    </w:p>
  </w:footnote>
  <w:footnote w:type="continuationSeparator" w:id="0">
    <w:p w:rsidR="00FF3F57" w:rsidRDefault="00FF3F57" w:rsidP="00FF3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F57" w:rsidRDefault="00FF3F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F57" w:rsidRDefault="00FF3F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F57" w:rsidRDefault="00FF3F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98A"/>
    <w:rsid w:val="00060622"/>
    <w:rsid w:val="002621C4"/>
    <w:rsid w:val="007B107C"/>
    <w:rsid w:val="007C7D43"/>
    <w:rsid w:val="00843802"/>
    <w:rsid w:val="008750B3"/>
    <w:rsid w:val="009D4B3D"/>
    <w:rsid w:val="00B1768C"/>
    <w:rsid w:val="00BD698A"/>
    <w:rsid w:val="00C31816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175D0"/>
  <w15:chartTrackingRefBased/>
  <w15:docId w15:val="{F544749A-A95B-4D04-AA8A-E1A1E7CC2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3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3F57"/>
  </w:style>
  <w:style w:type="paragraph" w:styleId="Stopka">
    <w:name w:val="footer"/>
    <w:basedOn w:val="Normalny"/>
    <w:link w:val="StopkaZnak"/>
    <w:uiPriority w:val="99"/>
    <w:unhideWhenUsed/>
    <w:rsid w:val="00FF3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3F57"/>
  </w:style>
  <w:style w:type="paragraph" w:styleId="Tekstdymka">
    <w:name w:val="Balloon Text"/>
    <w:basedOn w:val="Normalny"/>
    <w:link w:val="TekstdymkaZnak"/>
    <w:uiPriority w:val="99"/>
    <w:semiHidden/>
    <w:unhideWhenUsed/>
    <w:rsid w:val="00060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2284</Characters>
  <Application>Microsoft Office Word</Application>
  <DocSecurity>0</DocSecurity>
  <Lines>19</Lines>
  <Paragraphs>5</Paragraphs>
  <ScaleCrop>false</ScaleCrop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2024-01-17T11:24:00Z</cp:lastPrinted>
  <dcterms:created xsi:type="dcterms:W3CDTF">2024-01-17T11:24:00Z</dcterms:created>
  <dcterms:modified xsi:type="dcterms:W3CDTF">2024-01-17T11:24:00Z</dcterms:modified>
</cp:coreProperties>
</file>