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727A7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B303E" w:rsidRPr="003B303E">
        <w:rPr>
          <w:b/>
        </w:rPr>
        <w:t>CRZP/7/2024/AZP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B303E" w:rsidRPr="004A5DB6" w:rsidTr="00186FDA">
        <w:tc>
          <w:tcPr>
            <w:tcW w:w="9212" w:type="dxa"/>
            <w:shd w:val="clear" w:color="auto" w:fill="auto"/>
          </w:tcPr>
          <w:p w:rsidR="003B303E" w:rsidRPr="004A5DB6" w:rsidRDefault="003B303E" w:rsidP="00186F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B303E" w:rsidRPr="004A5DB6" w:rsidRDefault="003B303E" w:rsidP="00186F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B303E">
              <w:t>(</w:t>
            </w:r>
            <w:proofErr w:type="spellStart"/>
            <w:r w:rsidRPr="003B303E">
              <w:t>t.j</w:t>
            </w:r>
            <w:proofErr w:type="spellEnd"/>
            <w:r w:rsidRPr="003B303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B303E" w:rsidRPr="004A5DB6" w:rsidRDefault="003B303E" w:rsidP="00186F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B303E" w:rsidRPr="004A5DB6" w:rsidRDefault="003B303E" w:rsidP="00186F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B303E" w:rsidRPr="004A5DB6" w:rsidRDefault="003B303E" w:rsidP="00186F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916E2E" w:rsidRDefault="001F027E" w:rsidP="005434B3">
      <w:pPr>
        <w:spacing w:after="120" w:line="276" w:lineRule="auto"/>
        <w:jc w:val="both"/>
        <w:rPr>
          <w:b/>
        </w:rPr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B303E" w:rsidRPr="003B303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916E2E" w:rsidRDefault="00916E2E" w:rsidP="005434B3">
      <w:pPr>
        <w:spacing w:after="240" w:line="276" w:lineRule="auto"/>
        <w:jc w:val="center"/>
        <w:rPr>
          <w:b/>
        </w:rPr>
      </w:pPr>
      <w:r w:rsidRPr="00916E2E">
        <w:rPr>
          <w:b/>
        </w:rPr>
        <w:t>Upominki reklamowe z logo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628" w:rsidRDefault="00D47628" w:rsidP="0038231F">
      <w:pPr>
        <w:spacing w:after="0" w:line="240" w:lineRule="auto"/>
      </w:pPr>
      <w:r>
        <w:separator/>
      </w:r>
    </w:p>
  </w:endnote>
  <w:endnote w:type="continuationSeparator" w:id="0">
    <w:p w:rsidR="00D47628" w:rsidRDefault="00D476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3E" w:rsidRDefault="003B30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3E" w:rsidRDefault="003B3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628" w:rsidRDefault="00D47628" w:rsidP="0038231F">
      <w:pPr>
        <w:spacing w:after="0" w:line="240" w:lineRule="auto"/>
      </w:pPr>
      <w:r>
        <w:separator/>
      </w:r>
    </w:p>
  </w:footnote>
  <w:footnote w:type="continuationSeparator" w:id="0">
    <w:p w:rsidR="00D47628" w:rsidRDefault="00D476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3E" w:rsidRDefault="003B3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3E" w:rsidRDefault="003B3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3E" w:rsidRDefault="003B3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62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303E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6E2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29E4"/>
    <w:rsid w:val="00D23F3D"/>
    <w:rsid w:val="00D2702A"/>
    <w:rsid w:val="00D34D9A"/>
    <w:rsid w:val="00D409DE"/>
    <w:rsid w:val="00D42C9B"/>
    <w:rsid w:val="00D47628"/>
    <w:rsid w:val="00D531D5"/>
    <w:rsid w:val="00D727A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F5B1F9"/>
  <w15:chartTrackingRefBased/>
  <w15:docId w15:val="{7E2069CE-924F-4446-BEE1-686E2D9A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0D1BF-6E0E-4003-B613-763B12E3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2024-01-17T11:23:00Z</cp:lastPrinted>
  <dcterms:created xsi:type="dcterms:W3CDTF">2024-01-17T11:23:00Z</dcterms:created>
  <dcterms:modified xsi:type="dcterms:W3CDTF">2024-01-17T11:23:00Z</dcterms:modified>
</cp:coreProperties>
</file>